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40795504"/>
        <w:docPartObj>
          <w:docPartGallery w:val="Cover Pages"/>
          <w:docPartUnique/>
        </w:docPartObj>
      </w:sdtPr>
      <w:sdtEndPr>
        <w:rPr>
          <w:sz w:val="56"/>
        </w:rPr>
      </w:sdtEndPr>
      <w:sdtContent>
        <w:p w14:paraId="7F24306B" w14:textId="77777777" w:rsidR="00F92E82" w:rsidRDefault="00F92E82" w:rsidP="00AB2ADA"/>
        <w:p w14:paraId="1E6B2830" w14:textId="288A352D" w:rsidR="00143CCB" w:rsidRDefault="005125C0" w:rsidP="00AB2ADA">
          <w:pPr>
            <w:rPr>
              <w:sz w:val="56"/>
            </w:rPr>
          </w:pPr>
          <w:r w:rsidRPr="005125C0">
            <w:rPr>
              <w:sz w:val="56"/>
            </w:rPr>
            <mc:AlternateContent>
              <mc:Choice Requires="wps">
                <w:drawing>
                  <wp:anchor distT="45720" distB="45720" distL="114300" distR="114300" simplePos="0" relativeHeight="251675136" behindDoc="0" locked="0" layoutInCell="1" allowOverlap="1" wp14:anchorId="5926B9CA" wp14:editId="139A1D29">
                    <wp:simplePos x="0" y="0"/>
                    <wp:positionH relativeFrom="margin">
                      <wp:align>right</wp:align>
                    </wp:positionH>
                    <wp:positionV relativeFrom="paragraph">
                      <wp:posOffset>7752044</wp:posOffset>
                    </wp:positionV>
                    <wp:extent cx="6271260" cy="140462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1404620"/>
                            </a:xfrm>
                            <a:prstGeom prst="rect">
                              <a:avLst/>
                            </a:prstGeom>
                            <a:solidFill>
                              <a:srgbClr val="FFFFFF"/>
                            </a:solidFill>
                            <a:ln w="9525">
                              <a:noFill/>
                              <a:miter lim="800000"/>
                              <a:headEnd/>
                              <a:tailEnd/>
                            </a:ln>
                          </wps:spPr>
                          <wps:txbx>
                            <w:txbxContent>
                              <w:p w14:paraId="349DE5EB" w14:textId="31E44E81" w:rsidR="000A6FC2" w:rsidRPr="005125C0" w:rsidRDefault="000A6FC2" w:rsidP="005125C0">
                                <w:pPr>
                                  <w:spacing w:after="0"/>
                                  <w:jc w:val="center"/>
                                  <w:rPr>
                                    <w:b/>
                                    <w:color w:val="D1282E" w:themeColor="text2"/>
                                    <w:sz w:val="36"/>
                                  </w:rPr>
                                </w:pPr>
                                <w:r w:rsidRPr="005125C0">
                                  <w:rPr>
                                    <w:b/>
                                    <w:color w:val="D1282E" w:themeColor="text2"/>
                                    <w:sz w:val="36"/>
                                  </w:rPr>
                                  <w:t>Af</w:t>
                                </w:r>
                              </w:p>
                              <w:p w14:paraId="1EA46708" w14:textId="3098F1FE" w:rsidR="000A6FC2" w:rsidRPr="005125C0" w:rsidRDefault="000A6FC2" w:rsidP="005125C0">
                                <w:pPr>
                                  <w:spacing w:after="0"/>
                                  <w:jc w:val="center"/>
                                  <w:rPr>
                                    <w:b/>
                                    <w:color w:val="D1282E" w:themeColor="text2"/>
                                    <w:sz w:val="36"/>
                                  </w:rPr>
                                </w:pPr>
                                <w:r w:rsidRPr="005125C0">
                                  <w:rPr>
                                    <w:b/>
                                    <w:color w:val="D1282E" w:themeColor="text2"/>
                                    <w:sz w:val="36"/>
                                  </w:rPr>
                                  <w:t>Anders Ravn Olesen, Jeppe Grauert Krat og Lucas Norlander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26B9CA" id="_x0000_t202" coordsize="21600,21600" o:spt="202" path="m,l,21600r21600,l21600,xe">
                    <v:stroke joinstyle="miter"/>
                    <v:path gradientshapeok="t" o:connecttype="rect"/>
                  </v:shapetype>
                  <v:shape id="Tekstfelt 2" o:spid="_x0000_s1026" type="#_x0000_t202" style="position:absolute;margin-left:442.6pt;margin-top:610.4pt;width:493.8pt;height:110.6pt;z-index:2516751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" stroked="f">
                    <v:textbox style="mso-fit-shape-to-text:t">
                      <w:txbxContent>
                        <w:p w14:paraId="349DE5EB" w14:textId="31E44E81" w:rsidR="000A6FC2" w:rsidRPr="005125C0" w:rsidRDefault="000A6FC2" w:rsidP="005125C0">
                          <w:pPr>
                            <w:spacing w:after="0"/>
                            <w:jc w:val="center"/>
                            <w:rPr>
                              <w:b/>
                              <w:color w:val="D1282E" w:themeColor="text2"/>
                              <w:sz w:val="36"/>
                            </w:rPr>
                          </w:pPr>
                          <w:r w:rsidRPr="005125C0">
                            <w:rPr>
                              <w:b/>
                              <w:color w:val="D1282E" w:themeColor="text2"/>
                              <w:sz w:val="36"/>
                            </w:rPr>
                            <w:t>Af</w:t>
                          </w:r>
                        </w:p>
                        <w:p w14:paraId="1EA46708" w14:textId="3098F1FE" w:rsidR="000A6FC2" w:rsidRPr="005125C0" w:rsidRDefault="000A6FC2" w:rsidP="005125C0">
                          <w:pPr>
                            <w:spacing w:after="0"/>
                            <w:jc w:val="center"/>
                            <w:rPr>
                              <w:b/>
                              <w:color w:val="D1282E" w:themeColor="text2"/>
                              <w:sz w:val="36"/>
                            </w:rPr>
                          </w:pPr>
                          <w:r w:rsidRPr="005125C0">
                            <w:rPr>
                              <w:b/>
                              <w:color w:val="D1282E" w:themeColor="text2"/>
                              <w:sz w:val="36"/>
                            </w:rPr>
                            <w:t>Anders Ravn Olesen, Jeppe Grauert Krat og Lucas Norlander</w:t>
                          </w:r>
                        </w:p>
                      </w:txbxContent>
                    </v:textbox>
                    <w10:wrap type="square" anchorx="margin"/>
                  </v:shape>
                </w:pict>
              </mc:Fallback>
            </mc:AlternateContent>
          </w:r>
          <w:r>
            <mc:AlternateContent>
              <mc:Choice Requires="wps">
                <w:drawing>
                  <wp:anchor distT="0" distB="0" distL="114300" distR="114300" simplePos="0" relativeHeight="251653632" behindDoc="0" locked="0" layoutInCell="1" allowOverlap="1" wp14:anchorId="695ED091" wp14:editId="0B4FA399">
                    <wp:simplePos x="0" y="0"/>
                    <wp:positionH relativeFrom="margin">
                      <wp:posOffset>-295814</wp:posOffset>
                    </wp:positionH>
                    <wp:positionV relativeFrom="margin">
                      <wp:posOffset>6517209</wp:posOffset>
                    </wp:positionV>
                    <wp:extent cx="6754483" cy="1285336"/>
                    <wp:effectExtent l="0" t="0" r="0" b="0"/>
                    <wp:wrapNone/>
                    <wp:docPr id="3" name="Tekstfel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483" cy="1285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8A03" w14:textId="77777777" w:rsidR="000A6FC2" w:rsidRPr="005125C0" w:rsidRDefault="000A6FC2" w:rsidP="005125C0">
                                <w:pPr>
                                  <w:pStyle w:val="Titel"/>
                                  <w:jc w:val="center"/>
                                  <w:rPr>
                                    <w:sz w:val="66"/>
                                    <w:szCs w:val="66"/>
                                  </w:rPr>
                                </w:pPr>
                                <w:sdt>
                                  <w:sdtPr>
                                    <w:rPr>
                                      <w:sz w:val="66"/>
                                      <w:szCs w:val="66"/>
                                    </w:rPr>
                                    <w:alias w:val="Titel"/>
                                    <w:id w:val="324249323"/>
                                    <w:dataBinding w:prefixMappings="xmlns:ns0='http://schemas.openxmlformats.org/package/2006/metadata/core-properties' xmlns:ns1='http://purl.org/dc/elements/1.1/'" w:xpath="/ns0:coreProperties[1]/ns1:title[1]" w:storeItemID="{6C3C8BC8-F283-45AE-878A-BAB7291924A1}"/>
                                    <w:text/>
                                  </w:sdtPr>
                                  <w:sdtContent>
                                    <w:r w:rsidRPr="005125C0">
                                      <w:rPr>
                                        <w:sz w:val="66"/>
                                        <w:szCs w:val="66"/>
                                      </w:rPr>
                                      <w:t>saltvand til drikkevand</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w14:anchorId="695ED091" id="Tekstfelt 26" o:spid="_x0000_s1027" type="#_x0000_t202" style="position:absolute;margin-left:-23.3pt;margin-top:513.15pt;width:531.85pt;height:101.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" filled="f" stroked="f">
                    <v:textbox>
                      <w:txbxContent>
                        <w:p w14:paraId="07AB8A03" w14:textId="77777777" w:rsidR="000A6FC2" w:rsidRPr="005125C0" w:rsidRDefault="000A6FC2" w:rsidP="005125C0">
                          <w:pPr>
                            <w:pStyle w:val="Titel"/>
                            <w:jc w:val="center"/>
                            <w:rPr>
                              <w:sz w:val="66"/>
                              <w:szCs w:val="66"/>
                            </w:rPr>
                          </w:pPr>
                          <w:sdt>
                            <w:sdtPr>
                              <w:rPr>
                                <w:sz w:val="66"/>
                                <w:szCs w:val="66"/>
                              </w:rPr>
                              <w:alias w:val="Titel"/>
                              <w:id w:val="324249323"/>
                              <w:dataBinding w:prefixMappings="xmlns:ns0='http://schemas.openxmlformats.org/package/2006/metadata/core-properties' xmlns:ns1='http://purl.org/dc/elements/1.1/'" w:xpath="/ns0:coreProperties[1]/ns1:title[1]" w:storeItemID="{6C3C8BC8-F283-45AE-878A-BAB7291924A1}"/>
                              <w:text/>
                            </w:sdtPr>
                            <w:sdtContent>
                              <w:r w:rsidRPr="005125C0">
                                <w:rPr>
                                  <w:sz w:val="66"/>
                                  <w:szCs w:val="66"/>
                                </w:rPr>
                                <w:t>saltvand til drikkevand</w:t>
                              </w:r>
                            </w:sdtContent>
                          </w:sdt>
                        </w:p>
                      </w:txbxContent>
                    </v:textbox>
                    <w10:wrap anchorx="margin" anchory="margin"/>
                  </v:shape>
                </w:pict>
              </mc:Fallback>
            </mc:AlternateContent>
          </w:r>
          <w:r w:rsidR="00A83E3B">
            <mc:AlternateContent>
              <mc:Choice Requires="wps">
                <w:drawing>
                  <wp:anchor distT="0" distB="0" distL="114300" distR="114300" simplePos="0" relativeHeight="251660800" behindDoc="0" locked="0" layoutInCell="1" allowOverlap="1" wp14:anchorId="3E0FBBD2" wp14:editId="50B3804E">
                    <wp:simplePos x="0" y="0"/>
                    <mc:AlternateContent>
                      <mc:Choice Requires="wp14">
                        <wp:positionH relativeFrom="margin">
                          <wp14:pctPosHOffset>-3500</wp14:pctPosHOffset>
                        </wp:positionH>
                      </mc:Choice>
                      <mc:Fallback>
                        <wp:positionH relativeFrom="page">
                          <wp:posOffset>448945</wp:posOffset>
                        </wp:positionH>
                      </mc:Fallback>
                    </mc:AlternateContent>
                    <mc:AlternateContent>
                      <mc:Choice Requires="wp14">
                        <wp:positionV relativeFrom="margin">
                          <wp14:pctPosVOffset>-2500</wp14:pctPosVOffset>
                        </wp:positionV>
                      </mc:Choice>
                      <mc:Fallback>
                        <wp:positionV relativeFrom="page">
                          <wp:posOffset>498475</wp:posOffset>
                        </wp:positionV>
                      </mc:Fallback>
                    </mc:AlternateContent>
                    <wp:extent cx="6720840" cy="6297930"/>
                    <wp:effectExtent l="0" t="0" r="0" b="0"/>
                    <wp:wrapNone/>
                    <wp:docPr id="2" name="Tekstfelt 2"/>
                    <wp:cNvGraphicFramePr/>
                    <a:graphic xmlns:a="http://schemas.openxmlformats.org/drawingml/2006/main">
                      <a:graphicData uri="http://schemas.microsoft.com/office/word/2010/wordprocessingShape">
                        <wps:wsp>
                          <wps:cNvSpPr txBox="1"/>
                          <wps:spPr>
                            <a:xfrm>
                              <a:off x="0" y="0"/>
                              <a:ext cx="6720840" cy="6297930"/>
                            </a:xfrm>
                            <a:prstGeom prst="rect">
                              <a:avLst/>
                            </a:prstGeom>
                            <a:blipFill>
                              <a:blip r:embed="rId9"/>
                              <a:stretch>
                                <a:fillRect/>
                              </a:stretch>
                            </a:blipFill>
                            <a:ln w="6350">
                              <a:noFill/>
                            </a:ln>
                            <a:effectLst/>
                          </wps:spPr>
                          <wps:txbx>
                            <w:txbxContent>
                              <w:p w14:paraId="7B50BA6E" w14:textId="4BE36696" w:rsidR="000A6FC2" w:rsidRDefault="000A6FC2" w:rsidP="00AB2ADA">
                                <w:pPr>
                                  <w:pStyle w:val="Sidehoved"/>
                                </w:pPr>
                                <w:r>
                                  <w:drawing>
                                    <wp:inline distT="0" distB="0" distL="0" distR="0" wp14:anchorId="6DE36C72" wp14:editId="607A3177">
                                      <wp:extent cx="6538595" cy="668655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9130695-1000x50we.jpg"/>
                                              <pic:cNvPicPr/>
                                            </pic:nvPicPr>
                                            <pic:blipFill>
                                              <a:blip r:embed="rId10">
                                                <a:extLst>
                                                  <a:ext uri="{28A0092B-C50C-407E-A947-70E740481C1C}">
                                                    <a14:useLocalDpi xmlns:a14="http://schemas.microsoft.com/office/drawing/2010/main" val="0"/>
                                                  </a:ext>
                                                </a:extLst>
                                              </a:blip>
                                              <a:stretch>
                                                <a:fillRect/>
                                              </a:stretch>
                                            </pic:blipFill>
                                            <pic:spPr>
                                              <a:xfrm>
                                                <a:off x="0" y="0"/>
                                                <a:ext cx="6538595" cy="66865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105000</wp14:pctWidth>
                    </wp14:sizeRelH>
                    <wp14:sizeRelV relativeFrom="margin">
                      <wp14:pctHeight>72500</wp14:pctHeight>
                    </wp14:sizeRelV>
                  </wp:anchor>
                </w:drawing>
              </mc:Choice>
              <mc:Fallback>
                <w:pict>
                  <v:shape w14:anchorId="3E0FBBD2" id="_x0000_s1028" type="#_x0000_t202" style="position:absolute;margin-left:0;margin-top:0;width:529.2pt;height:495.9pt;z-index:251660800;visibility:visible;mso-wrap-style:square;mso-width-percent:1050;mso-height-percent:725;mso-left-percent:-35;mso-top-percent:-25;mso-wrap-distance-left:9pt;mso-wrap-distance-top:0;mso-wrap-distance-right:9pt;mso-wrap-distance-bottom:0;mso-position-horizontal-relative:margin;mso-position-vertical-relative:margin;mso-width-percent:1050;mso-height-percent:725;mso-left-percent:-35;mso-top-percent:-25;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" stroked="f" strokeweight=".5pt">
                    <v:fill r:id="rId11" o:title="" recolor="t" rotate="t" type="frame"/>
                    <v:textbox inset="0,0,0,0">
                      <w:txbxContent>
                        <w:p w14:paraId="7B50BA6E" w14:textId="4BE36696" w:rsidR="000A6FC2" w:rsidRDefault="000A6FC2" w:rsidP="00AB2ADA">
                          <w:pPr>
                            <w:pStyle w:val="Sidehoved"/>
                          </w:pPr>
                          <w:r>
                            <w:drawing>
                              <wp:inline distT="0" distB="0" distL="0" distR="0" wp14:anchorId="6DE36C72" wp14:editId="607A3177">
                                <wp:extent cx="6538595" cy="668655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9130695-1000x50we.jpg"/>
                                        <pic:cNvPicPr/>
                                      </pic:nvPicPr>
                                      <pic:blipFill>
                                        <a:blip r:embed="rId10">
                                          <a:extLst>
                                            <a:ext uri="{28A0092B-C50C-407E-A947-70E740481C1C}">
                                              <a14:useLocalDpi xmlns:a14="http://schemas.microsoft.com/office/drawing/2010/main" val="0"/>
                                            </a:ext>
                                          </a:extLst>
                                        </a:blip>
                                        <a:stretch>
                                          <a:fillRect/>
                                        </a:stretch>
                                      </pic:blipFill>
                                      <pic:spPr>
                                        <a:xfrm>
                                          <a:off x="0" y="0"/>
                                          <a:ext cx="6538595" cy="6686550"/>
                                        </a:xfrm>
                                        <a:prstGeom prst="rect">
                                          <a:avLst/>
                                        </a:prstGeom>
                                      </pic:spPr>
                                    </pic:pic>
                                  </a:graphicData>
                                </a:graphic>
                              </wp:inline>
                            </w:drawing>
                          </w:r>
                        </w:p>
                      </w:txbxContent>
                    </v:textbox>
                    <w10:wrap anchorx="margin" anchory="margin"/>
                  </v:shape>
                </w:pict>
              </mc:Fallback>
            </mc:AlternateContent>
          </w:r>
          <w:r w:rsidR="00A83E3B">
            <mc:AlternateContent>
              <mc:Choice Requires="wps">
                <w:drawing>
                  <wp:anchor distT="0" distB="0" distL="114300" distR="114300" simplePos="0" relativeHeight="251659776" behindDoc="0" locked="0" layoutInCell="1" allowOverlap="1" wp14:anchorId="04D4A02E" wp14:editId="357150B2">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7193280</wp:posOffset>
                        </wp:positionV>
                      </mc:Fallback>
                    </mc:AlternateContent>
                    <wp:extent cx="128270" cy="2823210"/>
                    <wp:effectExtent l="0" t="0" r="0" b="0"/>
                    <wp:wrapNone/>
                    <wp:docPr id="4" name="Rektange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015AF117" id="Rektangel 9" o:spid="_x0000_s1026" style="position:absolute;margin-left:0;margin-top:0;width:10.1pt;height:222.3pt;z-index:2516597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" fillcolor="#d1282e [3215]" stroked="f">
                    <o:lock v:ext="edit" aspectratio="t"/>
                    <w10:wrap anchorx="margin" anchory="margin"/>
                  </v:rect>
                </w:pict>
              </mc:Fallback>
            </mc:AlternateContent>
          </w:r>
          <w:r w:rsidR="00A83E3B">
            <mc:AlternateContent>
              <mc:Choice Requires="wps">
                <w:drawing>
                  <wp:anchor distT="0" distB="0" distL="114300" distR="114300" simplePos="0" relativeHeight="251658752" behindDoc="0" locked="0" layoutInCell="1" allowOverlap="1" wp14:anchorId="7DCB6701" wp14:editId="307FE1F5">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498475</wp:posOffset>
                        </wp:positionV>
                      </mc:Fallback>
                    </mc:AlternateContent>
                    <wp:extent cx="128270" cy="6297930"/>
                    <wp:effectExtent l="0" t="0" r="0" b="0"/>
                    <wp:wrapNone/>
                    <wp:docPr id="5" name="Rektange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309C8C19" id="Rektangel 8" o:spid="_x0000_s1026" style="position:absolute;margin-left:0;margin-top:0;width:10.1pt;height:495.9pt;z-index:2516587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" fillcolor="black [3213]" stroked="f">
                    <o:lock v:ext="edit" aspectratio="t"/>
                    <w10:wrap anchorx="margin" anchory="margin"/>
                  </v:rect>
                </w:pict>
              </mc:Fallback>
            </mc:AlternateContent>
          </w:r>
          <w:r w:rsidR="00A83E3B">
            <mc:AlternateContent>
              <mc:Choice Requires="wps">
                <w:drawing>
                  <wp:anchor distT="0" distB="0" distL="114300" distR="114300" simplePos="0" relativeHeight="251657728" behindDoc="0" locked="0" layoutInCell="1" allowOverlap="1" wp14:anchorId="2A9441B3" wp14:editId="29C45E14">
                    <wp:simplePos x="0" y="0"/>
                    <wp:positionH relativeFrom="margin">
                      <wp:align>center</wp:align>
                    </wp:positionH>
                    <wp:positionV relativeFrom="margin">
                      <wp:align>center</wp:align>
                    </wp:positionV>
                    <wp:extent cx="6839585" cy="9121140"/>
                    <wp:effectExtent l="0" t="0" r="9525" b="0"/>
                    <wp:wrapNone/>
                    <wp:docPr id="6" name="Rektange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43B24682" id="Rektangel 4" o:spid="_x0000_s1026" style="position:absolute;margin-left:0;margin-top:0;width:538.55pt;height:718.2pt;z-index:2516577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" filled="f" strokecolor="black [3213]">
                    <o:lock v:ext="edit" aspectratio="t"/>
                    <w10:wrap anchorx="margin" anchory="margin"/>
                  </v:rect>
                </w:pict>
              </mc:Fallback>
            </mc:AlternateContent>
          </w:r>
          <w:r w:rsidR="00A83E3B">
            <w:rPr>
              <w:sz w:val="56"/>
            </w:rPr>
            <w:br w:type="page"/>
          </w:r>
        </w:p>
      </w:sdtContent>
    </w:sdt>
    <w:sdt>
      <w:sdtPr>
        <w:id w:val="1965698948"/>
        <w:docPartObj>
          <w:docPartGallery w:val="Table of Contents"/>
          <w:docPartUnique/>
        </w:docPartObj>
      </w:sdtPr>
      <w:sdtEndPr>
        <w:rPr>
          <w:rFonts w:ascii="Calibri" w:eastAsiaTheme="minorEastAsia" w:hAnsi="Calibri" w:cs="Calibri"/>
          <w:b/>
          <w:caps w:val="0"/>
          <w:color w:val="auto"/>
          <w:sz w:val="24"/>
          <w:szCs w:val="24"/>
        </w:rPr>
      </w:sdtEndPr>
      <w:sdtContent>
        <w:p w14:paraId="5BB2BFA7" w14:textId="4A3050B9" w:rsidR="000A6FC2" w:rsidRDefault="000A6FC2" w:rsidP="00ED1DC1">
          <w:pPr>
            <w:pStyle w:val="Overskrift"/>
            <w:spacing w:before="0" w:after="20"/>
          </w:pPr>
          <w:r>
            <w:t>Indholdsfortegnelse</w:t>
          </w:r>
        </w:p>
        <w:p w14:paraId="3CB1A128" w14:textId="70A3B402" w:rsidR="00ED1DC1" w:rsidRDefault="000A6FC2" w:rsidP="00ED1DC1">
          <w:pPr>
            <w:pStyle w:val="Indholdsfortegnelse1"/>
            <w:tabs>
              <w:tab w:val="right" w:leader="dot" w:pos="9797"/>
            </w:tabs>
            <w:spacing w:after="20"/>
            <w:rPr>
              <w:rFonts w:asciiTheme="minorHAnsi" w:hAnsiTheme="minorHAnsi" w:cstheme="minorBidi"/>
              <w:sz w:val="22"/>
              <w:szCs w:val="22"/>
            </w:rPr>
          </w:pPr>
          <w:r>
            <w:fldChar w:fldCharType="begin"/>
          </w:r>
          <w:r>
            <w:instrText xml:space="preserve"> TOC \o "1-3" \h \z \u </w:instrText>
          </w:r>
          <w:r>
            <w:fldChar w:fldCharType="separate"/>
          </w:r>
          <w:hyperlink w:anchor="_Toc510812696" w:history="1">
            <w:r w:rsidR="00ED1DC1" w:rsidRPr="00ED1DC1">
              <w:rPr>
                <w:rStyle w:val="Hyperlink"/>
                <w:b/>
              </w:rPr>
              <w:t>Resumé</w:t>
            </w:r>
            <w:r w:rsidR="00ED1DC1">
              <w:rPr>
                <w:webHidden/>
              </w:rPr>
              <w:tab/>
            </w:r>
            <w:r w:rsidR="00ED1DC1">
              <w:rPr>
                <w:webHidden/>
              </w:rPr>
              <w:fldChar w:fldCharType="begin"/>
            </w:r>
            <w:r w:rsidR="00ED1DC1">
              <w:rPr>
                <w:webHidden/>
              </w:rPr>
              <w:instrText xml:space="preserve"> PAGEREF _Toc510812696 \h </w:instrText>
            </w:r>
            <w:r w:rsidR="00ED1DC1">
              <w:rPr>
                <w:webHidden/>
              </w:rPr>
            </w:r>
            <w:r w:rsidR="00ED1DC1">
              <w:rPr>
                <w:webHidden/>
              </w:rPr>
              <w:fldChar w:fldCharType="separate"/>
            </w:r>
            <w:r w:rsidR="001B4852">
              <w:rPr>
                <w:webHidden/>
              </w:rPr>
              <w:t>2</w:t>
            </w:r>
            <w:r w:rsidR="00ED1DC1">
              <w:rPr>
                <w:webHidden/>
              </w:rPr>
              <w:fldChar w:fldCharType="end"/>
            </w:r>
          </w:hyperlink>
        </w:p>
        <w:p w14:paraId="058055E6" w14:textId="0802FB60"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697" w:history="1">
            <w:r w:rsidRPr="00CE25AB">
              <w:rPr>
                <w:rStyle w:val="Hyperlink"/>
              </w:rPr>
              <w:t>Forsøg med frugter og grønt og æg</w:t>
            </w:r>
            <w:r>
              <w:rPr>
                <w:webHidden/>
              </w:rPr>
              <w:tab/>
            </w:r>
            <w:r>
              <w:rPr>
                <w:webHidden/>
              </w:rPr>
              <w:fldChar w:fldCharType="begin"/>
            </w:r>
            <w:r>
              <w:rPr>
                <w:webHidden/>
              </w:rPr>
              <w:instrText xml:space="preserve"> PAGEREF _Toc510812697 \h </w:instrText>
            </w:r>
            <w:r>
              <w:rPr>
                <w:webHidden/>
              </w:rPr>
            </w:r>
            <w:r>
              <w:rPr>
                <w:webHidden/>
              </w:rPr>
              <w:fldChar w:fldCharType="separate"/>
            </w:r>
            <w:r w:rsidR="001B4852">
              <w:rPr>
                <w:webHidden/>
              </w:rPr>
              <w:t>2</w:t>
            </w:r>
            <w:r>
              <w:rPr>
                <w:webHidden/>
              </w:rPr>
              <w:fldChar w:fldCharType="end"/>
            </w:r>
          </w:hyperlink>
        </w:p>
        <w:p w14:paraId="276C0E48" w14:textId="3B06A8F0"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698" w:history="1">
            <w:r w:rsidRPr="00CE25AB">
              <w:rPr>
                <w:rStyle w:val="Hyperlink"/>
              </w:rPr>
              <w:t>Forsøg med kul</w:t>
            </w:r>
            <w:r>
              <w:rPr>
                <w:webHidden/>
              </w:rPr>
              <w:tab/>
            </w:r>
            <w:r>
              <w:rPr>
                <w:webHidden/>
              </w:rPr>
              <w:fldChar w:fldCharType="begin"/>
            </w:r>
            <w:r>
              <w:rPr>
                <w:webHidden/>
              </w:rPr>
              <w:instrText xml:space="preserve"> PAGEREF _Toc510812698 \h </w:instrText>
            </w:r>
            <w:r>
              <w:rPr>
                <w:webHidden/>
              </w:rPr>
            </w:r>
            <w:r>
              <w:rPr>
                <w:webHidden/>
              </w:rPr>
              <w:fldChar w:fldCharType="separate"/>
            </w:r>
            <w:r w:rsidR="001B4852">
              <w:rPr>
                <w:webHidden/>
              </w:rPr>
              <w:t>2</w:t>
            </w:r>
            <w:r>
              <w:rPr>
                <w:webHidden/>
              </w:rPr>
              <w:fldChar w:fldCharType="end"/>
            </w:r>
          </w:hyperlink>
        </w:p>
        <w:p w14:paraId="776C9CB2" w14:textId="54B5B75A"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699" w:history="1">
            <w:r w:rsidRPr="00CE25AB">
              <w:rPr>
                <w:rStyle w:val="Hyperlink"/>
              </w:rPr>
              <w:t>Forsøg med inddampning</w:t>
            </w:r>
            <w:r>
              <w:rPr>
                <w:webHidden/>
              </w:rPr>
              <w:tab/>
            </w:r>
            <w:r>
              <w:rPr>
                <w:webHidden/>
              </w:rPr>
              <w:fldChar w:fldCharType="begin"/>
            </w:r>
            <w:r>
              <w:rPr>
                <w:webHidden/>
              </w:rPr>
              <w:instrText xml:space="preserve"> PAGEREF _Toc510812699 \h </w:instrText>
            </w:r>
            <w:r>
              <w:rPr>
                <w:webHidden/>
              </w:rPr>
            </w:r>
            <w:r>
              <w:rPr>
                <w:webHidden/>
              </w:rPr>
              <w:fldChar w:fldCharType="separate"/>
            </w:r>
            <w:r w:rsidR="001B4852">
              <w:rPr>
                <w:webHidden/>
              </w:rPr>
              <w:t>2</w:t>
            </w:r>
            <w:r>
              <w:rPr>
                <w:webHidden/>
              </w:rPr>
              <w:fldChar w:fldCharType="end"/>
            </w:r>
          </w:hyperlink>
        </w:p>
        <w:p w14:paraId="1CC44FE1" w14:textId="12B0EA40" w:rsidR="00ED1DC1" w:rsidRDefault="00ED1DC1" w:rsidP="00ED1DC1">
          <w:pPr>
            <w:pStyle w:val="Indholdsfortegnelse1"/>
            <w:tabs>
              <w:tab w:val="right" w:leader="dot" w:pos="9797"/>
            </w:tabs>
            <w:spacing w:after="20"/>
            <w:rPr>
              <w:rFonts w:asciiTheme="minorHAnsi" w:hAnsiTheme="minorHAnsi" w:cstheme="minorBidi"/>
              <w:sz w:val="22"/>
              <w:szCs w:val="22"/>
            </w:rPr>
          </w:pPr>
          <w:hyperlink w:anchor="_Toc510812700" w:history="1">
            <w:r>
              <w:rPr>
                <w:rStyle w:val="Hyperlink"/>
                <w:b/>
              </w:rPr>
              <w:t>I</w:t>
            </w:r>
            <w:r w:rsidRPr="00ED1DC1">
              <w:rPr>
                <w:rStyle w:val="Hyperlink"/>
                <w:b/>
              </w:rPr>
              <w:t>ntroduktion</w:t>
            </w:r>
            <w:r>
              <w:rPr>
                <w:webHidden/>
              </w:rPr>
              <w:tab/>
            </w:r>
            <w:r>
              <w:rPr>
                <w:webHidden/>
              </w:rPr>
              <w:fldChar w:fldCharType="begin"/>
            </w:r>
            <w:r>
              <w:rPr>
                <w:webHidden/>
              </w:rPr>
              <w:instrText xml:space="preserve"> PAGEREF _Toc510812700 \h </w:instrText>
            </w:r>
            <w:r>
              <w:rPr>
                <w:webHidden/>
              </w:rPr>
            </w:r>
            <w:r>
              <w:rPr>
                <w:webHidden/>
              </w:rPr>
              <w:fldChar w:fldCharType="separate"/>
            </w:r>
            <w:r w:rsidR="001B4852">
              <w:rPr>
                <w:webHidden/>
              </w:rPr>
              <w:t>3</w:t>
            </w:r>
            <w:r>
              <w:rPr>
                <w:webHidden/>
              </w:rPr>
              <w:fldChar w:fldCharType="end"/>
            </w:r>
          </w:hyperlink>
        </w:p>
        <w:p w14:paraId="32391DEA" w14:textId="242EA77B" w:rsidR="00ED1DC1" w:rsidRDefault="00ED1DC1" w:rsidP="00ED1DC1">
          <w:pPr>
            <w:pStyle w:val="Indholdsfortegnelse2"/>
            <w:tabs>
              <w:tab w:val="right" w:leader="dot" w:pos="9797"/>
            </w:tabs>
            <w:spacing w:after="20"/>
            <w:rPr>
              <w:rFonts w:asciiTheme="minorHAnsi" w:hAnsiTheme="minorHAnsi" w:cstheme="minorBidi"/>
              <w:sz w:val="22"/>
              <w:szCs w:val="22"/>
            </w:rPr>
          </w:pPr>
          <w:hyperlink w:anchor="_Toc510812701" w:history="1">
            <w:r w:rsidRPr="00CE25AB">
              <w:rPr>
                <w:rStyle w:val="Hyperlink"/>
              </w:rPr>
              <w:t>Problemformulering</w:t>
            </w:r>
            <w:r>
              <w:rPr>
                <w:webHidden/>
              </w:rPr>
              <w:tab/>
            </w:r>
            <w:r>
              <w:rPr>
                <w:webHidden/>
              </w:rPr>
              <w:fldChar w:fldCharType="begin"/>
            </w:r>
            <w:r>
              <w:rPr>
                <w:webHidden/>
              </w:rPr>
              <w:instrText xml:space="preserve"> PAGEREF _Toc510812701 \h </w:instrText>
            </w:r>
            <w:r>
              <w:rPr>
                <w:webHidden/>
              </w:rPr>
            </w:r>
            <w:r>
              <w:rPr>
                <w:webHidden/>
              </w:rPr>
              <w:fldChar w:fldCharType="separate"/>
            </w:r>
            <w:r w:rsidR="001B4852">
              <w:rPr>
                <w:webHidden/>
              </w:rPr>
              <w:t>3</w:t>
            </w:r>
            <w:r>
              <w:rPr>
                <w:webHidden/>
              </w:rPr>
              <w:fldChar w:fldCharType="end"/>
            </w:r>
          </w:hyperlink>
        </w:p>
        <w:p w14:paraId="543D762B" w14:textId="0AEC8672" w:rsidR="00ED1DC1" w:rsidRDefault="00ED1DC1" w:rsidP="00ED1DC1">
          <w:pPr>
            <w:pStyle w:val="Indholdsfortegnelse2"/>
            <w:tabs>
              <w:tab w:val="right" w:leader="dot" w:pos="9797"/>
            </w:tabs>
            <w:spacing w:after="20"/>
            <w:rPr>
              <w:rFonts w:asciiTheme="minorHAnsi" w:hAnsiTheme="minorHAnsi" w:cstheme="minorBidi"/>
              <w:sz w:val="22"/>
              <w:szCs w:val="22"/>
            </w:rPr>
          </w:pPr>
          <w:hyperlink w:anchor="_Toc510812702" w:history="1">
            <w:r w:rsidRPr="00CE25AB">
              <w:rPr>
                <w:rStyle w:val="Hyperlink"/>
              </w:rPr>
              <w:t>Baggrund</w:t>
            </w:r>
            <w:r>
              <w:rPr>
                <w:webHidden/>
              </w:rPr>
              <w:tab/>
            </w:r>
            <w:r>
              <w:rPr>
                <w:webHidden/>
              </w:rPr>
              <w:fldChar w:fldCharType="begin"/>
            </w:r>
            <w:r>
              <w:rPr>
                <w:webHidden/>
              </w:rPr>
              <w:instrText xml:space="preserve"> PAGEREF _Toc510812702 \h </w:instrText>
            </w:r>
            <w:r>
              <w:rPr>
                <w:webHidden/>
              </w:rPr>
            </w:r>
            <w:r>
              <w:rPr>
                <w:webHidden/>
              </w:rPr>
              <w:fldChar w:fldCharType="separate"/>
            </w:r>
            <w:r w:rsidR="001B4852">
              <w:rPr>
                <w:webHidden/>
              </w:rPr>
              <w:t>3</w:t>
            </w:r>
            <w:r>
              <w:rPr>
                <w:webHidden/>
              </w:rPr>
              <w:fldChar w:fldCharType="end"/>
            </w:r>
          </w:hyperlink>
        </w:p>
        <w:p w14:paraId="54EB397E" w14:textId="0C56E5E2"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703" w:history="1">
            <w:r w:rsidRPr="00CE25AB">
              <w:rPr>
                <w:rStyle w:val="Hyperlink"/>
              </w:rPr>
              <w:t>Hvad er saltvands struktur?</w:t>
            </w:r>
            <w:r>
              <w:rPr>
                <w:webHidden/>
              </w:rPr>
              <w:tab/>
            </w:r>
            <w:r>
              <w:rPr>
                <w:webHidden/>
              </w:rPr>
              <w:fldChar w:fldCharType="begin"/>
            </w:r>
            <w:r>
              <w:rPr>
                <w:webHidden/>
              </w:rPr>
              <w:instrText xml:space="preserve"> PAGEREF _Toc510812703 \h </w:instrText>
            </w:r>
            <w:r>
              <w:rPr>
                <w:webHidden/>
              </w:rPr>
            </w:r>
            <w:r>
              <w:rPr>
                <w:webHidden/>
              </w:rPr>
              <w:fldChar w:fldCharType="separate"/>
            </w:r>
            <w:r w:rsidR="001B4852">
              <w:rPr>
                <w:webHidden/>
              </w:rPr>
              <w:t>3</w:t>
            </w:r>
            <w:r>
              <w:rPr>
                <w:webHidden/>
              </w:rPr>
              <w:fldChar w:fldCharType="end"/>
            </w:r>
          </w:hyperlink>
        </w:p>
        <w:p w14:paraId="5F0989DD" w14:textId="19681C36"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704" w:history="1">
            <w:r>
              <w:rPr>
                <w:rStyle w:val="Hyperlink"/>
              </w:rPr>
              <w:t>H</w:t>
            </w:r>
            <w:r w:rsidRPr="00CE25AB">
              <w:rPr>
                <w:rStyle w:val="Hyperlink"/>
              </w:rPr>
              <w:t>vad er osmose?</w:t>
            </w:r>
            <w:r>
              <w:rPr>
                <w:webHidden/>
              </w:rPr>
              <w:tab/>
            </w:r>
            <w:r>
              <w:rPr>
                <w:webHidden/>
              </w:rPr>
              <w:fldChar w:fldCharType="begin"/>
            </w:r>
            <w:r>
              <w:rPr>
                <w:webHidden/>
              </w:rPr>
              <w:instrText xml:space="preserve"> PAGEREF _Toc510812704 \h </w:instrText>
            </w:r>
            <w:r>
              <w:rPr>
                <w:webHidden/>
              </w:rPr>
            </w:r>
            <w:r>
              <w:rPr>
                <w:webHidden/>
              </w:rPr>
              <w:fldChar w:fldCharType="separate"/>
            </w:r>
            <w:r w:rsidR="001B4852">
              <w:rPr>
                <w:webHidden/>
              </w:rPr>
              <w:t>3</w:t>
            </w:r>
            <w:r>
              <w:rPr>
                <w:webHidden/>
              </w:rPr>
              <w:fldChar w:fldCharType="end"/>
            </w:r>
          </w:hyperlink>
        </w:p>
        <w:p w14:paraId="0BFABD21" w14:textId="3F407651"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705" w:history="1">
            <w:r>
              <w:rPr>
                <w:rStyle w:val="Hyperlink"/>
              </w:rPr>
              <w:t>H</w:t>
            </w:r>
            <w:r w:rsidRPr="00CE25AB">
              <w:rPr>
                <w:rStyle w:val="Hyperlink"/>
              </w:rPr>
              <w:t xml:space="preserve">vad er </w:t>
            </w:r>
            <w:r>
              <w:rPr>
                <w:rStyle w:val="Hyperlink"/>
              </w:rPr>
              <w:t>o</w:t>
            </w:r>
            <w:r w:rsidRPr="00CE25AB">
              <w:rPr>
                <w:rStyle w:val="Hyperlink"/>
              </w:rPr>
              <w:t>mvendt osmose?</w:t>
            </w:r>
            <w:r>
              <w:rPr>
                <w:webHidden/>
              </w:rPr>
              <w:tab/>
            </w:r>
            <w:r>
              <w:rPr>
                <w:webHidden/>
              </w:rPr>
              <w:fldChar w:fldCharType="begin"/>
            </w:r>
            <w:r>
              <w:rPr>
                <w:webHidden/>
              </w:rPr>
              <w:instrText xml:space="preserve"> PAGEREF _Toc510812705 \h </w:instrText>
            </w:r>
            <w:r>
              <w:rPr>
                <w:webHidden/>
              </w:rPr>
            </w:r>
            <w:r>
              <w:rPr>
                <w:webHidden/>
              </w:rPr>
              <w:fldChar w:fldCharType="separate"/>
            </w:r>
            <w:r w:rsidR="001B4852">
              <w:rPr>
                <w:webHidden/>
              </w:rPr>
              <w:t>4</w:t>
            </w:r>
            <w:r>
              <w:rPr>
                <w:webHidden/>
              </w:rPr>
              <w:fldChar w:fldCharType="end"/>
            </w:r>
          </w:hyperlink>
        </w:p>
        <w:p w14:paraId="2D36464C" w14:textId="72CCD8E0"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706" w:history="1">
            <w:r>
              <w:rPr>
                <w:rStyle w:val="Hyperlink"/>
              </w:rPr>
              <w:t>H</w:t>
            </w:r>
            <w:r w:rsidRPr="00CE25AB">
              <w:rPr>
                <w:rStyle w:val="Hyperlink"/>
              </w:rPr>
              <w:t>vad er Warka water?</w:t>
            </w:r>
            <w:r>
              <w:rPr>
                <w:webHidden/>
              </w:rPr>
              <w:tab/>
            </w:r>
            <w:r>
              <w:rPr>
                <w:webHidden/>
              </w:rPr>
              <w:fldChar w:fldCharType="begin"/>
            </w:r>
            <w:r>
              <w:rPr>
                <w:webHidden/>
              </w:rPr>
              <w:instrText xml:space="preserve"> PAGEREF _Toc510812706 \h </w:instrText>
            </w:r>
            <w:r>
              <w:rPr>
                <w:webHidden/>
              </w:rPr>
            </w:r>
            <w:r>
              <w:rPr>
                <w:webHidden/>
              </w:rPr>
              <w:fldChar w:fldCharType="separate"/>
            </w:r>
            <w:r w:rsidR="001B4852">
              <w:rPr>
                <w:webHidden/>
              </w:rPr>
              <w:t>4</w:t>
            </w:r>
            <w:r>
              <w:rPr>
                <w:webHidden/>
              </w:rPr>
              <w:fldChar w:fldCharType="end"/>
            </w:r>
          </w:hyperlink>
        </w:p>
        <w:p w14:paraId="1633AB00" w14:textId="6663783E"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707" w:history="1">
            <w:r>
              <w:rPr>
                <w:rStyle w:val="Hyperlink"/>
              </w:rPr>
              <w:t>H</w:t>
            </w:r>
            <w:r w:rsidRPr="00CE25AB">
              <w:rPr>
                <w:rStyle w:val="Hyperlink"/>
              </w:rPr>
              <w:t>vad er en solovn</w:t>
            </w:r>
            <w:r>
              <w:rPr>
                <w:webHidden/>
              </w:rPr>
              <w:tab/>
            </w:r>
            <w:r>
              <w:rPr>
                <w:webHidden/>
              </w:rPr>
              <w:fldChar w:fldCharType="begin"/>
            </w:r>
            <w:r>
              <w:rPr>
                <w:webHidden/>
              </w:rPr>
              <w:instrText xml:space="preserve"> PAGEREF _Toc510812707 \h </w:instrText>
            </w:r>
            <w:r>
              <w:rPr>
                <w:webHidden/>
              </w:rPr>
            </w:r>
            <w:r>
              <w:rPr>
                <w:webHidden/>
              </w:rPr>
              <w:fldChar w:fldCharType="separate"/>
            </w:r>
            <w:r w:rsidR="001B4852">
              <w:rPr>
                <w:webHidden/>
              </w:rPr>
              <w:t>5</w:t>
            </w:r>
            <w:r>
              <w:rPr>
                <w:webHidden/>
              </w:rPr>
              <w:fldChar w:fldCharType="end"/>
            </w:r>
          </w:hyperlink>
        </w:p>
        <w:p w14:paraId="5733ED39" w14:textId="17FB2447"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708" w:history="1">
            <w:r w:rsidRPr="00CE25AB">
              <w:rPr>
                <w:rStyle w:val="Hyperlink"/>
              </w:rPr>
              <w:t>Jorden renser vand</w:t>
            </w:r>
            <w:r>
              <w:rPr>
                <w:webHidden/>
              </w:rPr>
              <w:tab/>
            </w:r>
            <w:r>
              <w:rPr>
                <w:webHidden/>
              </w:rPr>
              <w:fldChar w:fldCharType="begin"/>
            </w:r>
            <w:r>
              <w:rPr>
                <w:webHidden/>
              </w:rPr>
              <w:instrText xml:space="preserve"> PAGEREF _Toc510812708 \h </w:instrText>
            </w:r>
            <w:r>
              <w:rPr>
                <w:webHidden/>
              </w:rPr>
            </w:r>
            <w:r>
              <w:rPr>
                <w:webHidden/>
              </w:rPr>
              <w:fldChar w:fldCharType="separate"/>
            </w:r>
            <w:r w:rsidR="001B4852">
              <w:rPr>
                <w:webHidden/>
              </w:rPr>
              <w:t>5</w:t>
            </w:r>
            <w:r>
              <w:rPr>
                <w:webHidden/>
              </w:rPr>
              <w:fldChar w:fldCharType="end"/>
            </w:r>
          </w:hyperlink>
        </w:p>
        <w:p w14:paraId="7E2095D2" w14:textId="0552CFD1"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709" w:history="1">
            <w:r w:rsidRPr="00CE25AB">
              <w:rPr>
                <w:rStyle w:val="Hyperlink"/>
              </w:rPr>
              <w:t>Klor rensning</w:t>
            </w:r>
            <w:r>
              <w:rPr>
                <w:webHidden/>
              </w:rPr>
              <w:tab/>
            </w:r>
            <w:r>
              <w:rPr>
                <w:webHidden/>
              </w:rPr>
              <w:fldChar w:fldCharType="begin"/>
            </w:r>
            <w:r>
              <w:rPr>
                <w:webHidden/>
              </w:rPr>
              <w:instrText xml:space="preserve"> PAGEREF _Toc510812709 \h </w:instrText>
            </w:r>
            <w:r>
              <w:rPr>
                <w:webHidden/>
              </w:rPr>
            </w:r>
            <w:r>
              <w:rPr>
                <w:webHidden/>
              </w:rPr>
              <w:fldChar w:fldCharType="separate"/>
            </w:r>
            <w:r w:rsidR="001B4852">
              <w:rPr>
                <w:webHidden/>
              </w:rPr>
              <w:t>5</w:t>
            </w:r>
            <w:r>
              <w:rPr>
                <w:webHidden/>
              </w:rPr>
              <w:fldChar w:fldCharType="end"/>
            </w:r>
          </w:hyperlink>
        </w:p>
        <w:p w14:paraId="43208BA1" w14:textId="45593176"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710" w:history="1">
            <w:r w:rsidRPr="00CE25AB">
              <w:rPr>
                <w:rStyle w:val="Hyperlink"/>
              </w:rPr>
              <w:t>Ultraviolet lys</w:t>
            </w:r>
            <w:r>
              <w:rPr>
                <w:webHidden/>
              </w:rPr>
              <w:tab/>
            </w:r>
            <w:r>
              <w:rPr>
                <w:webHidden/>
              </w:rPr>
              <w:fldChar w:fldCharType="begin"/>
            </w:r>
            <w:r>
              <w:rPr>
                <w:webHidden/>
              </w:rPr>
              <w:instrText xml:space="preserve"> PAGEREF _Toc510812710 \h </w:instrText>
            </w:r>
            <w:r>
              <w:rPr>
                <w:webHidden/>
              </w:rPr>
            </w:r>
            <w:r>
              <w:rPr>
                <w:webHidden/>
              </w:rPr>
              <w:fldChar w:fldCharType="separate"/>
            </w:r>
            <w:r w:rsidR="001B4852">
              <w:rPr>
                <w:webHidden/>
              </w:rPr>
              <w:t>5</w:t>
            </w:r>
            <w:r>
              <w:rPr>
                <w:webHidden/>
              </w:rPr>
              <w:fldChar w:fldCharType="end"/>
            </w:r>
          </w:hyperlink>
        </w:p>
        <w:p w14:paraId="52998085" w14:textId="56A14993"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711" w:history="1">
            <w:r w:rsidRPr="00CE25AB">
              <w:rPr>
                <w:rStyle w:val="Hyperlink"/>
              </w:rPr>
              <w:t>Hvorfor bliver saltvand til ferskvand når man koger det</w:t>
            </w:r>
            <w:r>
              <w:rPr>
                <w:webHidden/>
              </w:rPr>
              <w:tab/>
            </w:r>
            <w:r>
              <w:rPr>
                <w:webHidden/>
              </w:rPr>
              <w:fldChar w:fldCharType="begin"/>
            </w:r>
            <w:r>
              <w:rPr>
                <w:webHidden/>
              </w:rPr>
              <w:instrText xml:space="preserve"> PAGEREF _Toc510812711 \h </w:instrText>
            </w:r>
            <w:r>
              <w:rPr>
                <w:webHidden/>
              </w:rPr>
            </w:r>
            <w:r>
              <w:rPr>
                <w:webHidden/>
              </w:rPr>
              <w:fldChar w:fldCharType="separate"/>
            </w:r>
            <w:r w:rsidR="001B4852">
              <w:rPr>
                <w:webHidden/>
              </w:rPr>
              <w:t>5</w:t>
            </w:r>
            <w:r>
              <w:rPr>
                <w:webHidden/>
              </w:rPr>
              <w:fldChar w:fldCharType="end"/>
            </w:r>
          </w:hyperlink>
        </w:p>
        <w:p w14:paraId="65E450C5" w14:textId="33EE3BD7"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712" w:history="1">
            <w:r w:rsidRPr="00CE25AB">
              <w:rPr>
                <w:rStyle w:val="Hyperlink"/>
              </w:rPr>
              <w:t>Men hvorfor stiger molekyler i gasform til vejrs?</w:t>
            </w:r>
            <w:r>
              <w:rPr>
                <w:webHidden/>
              </w:rPr>
              <w:tab/>
            </w:r>
            <w:r>
              <w:rPr>
                <w:webHidden/>
              </w:rPr>
              <w:fldChar w:fldCharType="begin"/>
            </w:r>
            <w:r>
              <w:rPr>
                <w:webHidden/>
              </w:rPr>
              <w:instrText xml:space="preserve"> PAGEREF _Toc510812712 \h </w:instrText>
            </w:r>
            <w:r>
              <w:rPr>
                <w:webHidden/>
              </w:rPr>
            </w:r>
            <w:r>
              <w:rPr>
                <w:webHidden/>
              </w:rPr>
              <w:fldChar w:fldCharType="separate"/>
            </w:r>
            <w:r w:rsidR="001B4852">
              <w:rPr>
                <w:webHidden/>
              </w:rPr>
              <w:t>5</w:t>
            </w:r>
            <w:r>
              <w:rPr>
                <w:webHidden/>
              </w:rPr>
              <w:fldChar w:fldCharType="end"/>
            </w:r>
          </w:hyperlink>
        </w:p>
        <w:p w14:paraId="02FB8956" w14:textId="58107151" w:rsidR="00ED1DC1" w:rsidRDefault="00ED1DC1" w:rsidP="00ED1DC1">
          <w:pPr>
            <w:pStyle w:val="Indholdsfortegnelse1"/>
            <w:tabs>
              <w:tab w:val="right" w:leader="dot" w:pos="9797"/>
            </w:tabs>
            <w:spacing w:after="20"/>
            <w:rPr>
              <w:rFonts w:asciiTheme="minorHAnsi" w:hAnsiTheme="minorHAnsi" w:cstheme="minorBidi"/>
              <w:sz w:val="22"/>
              <w:szCs w:val="22"/>
            </w:rPr>
          </w:pPr>
          <w:hyperlink w:anchor="_Toc510812713" w:history="1">
            <w:r w:rsidRPr="00ED1DC1">
              <w:rPr>
                <w:rStyle w:val="Hyperlink"/>
                <w:b/>
              </w:rPr>
              <w:t>Hypoteser</w:t>
            </w:r>
            <w:r>
              <w:rPr>
                <w:webHidden/>
              </w:rPr>
              <w:tab/>
            </w:r>
            <w:r>
              <w:rPr>
                <w:webHidden/>
              </w:rPr>
              <w:fldChar w:fldCharType="begin"/>
            </w:r>
            <w:r>
              <w:rPr>
                <w:webHidden/>
              </w:rPr>
              <w:instrText xml:space="preserve"> PAGEREF _Toc510812713 \h </w:instrText>
            </w:r>
            <w:r>
              <w:rPr>
                <w:webHidden/>
              </w:rPr>
            </w:r>
            <w:r>
              <w:rPr>
                <w:webHidden/>
              </w:rPr>
              <w:fldChar w:fldCharType="separate"/>
            </w:r>
            <w:r w:rsidR="001B4852">
              <w:rPr>
                <w:webHidden/>
              </w:rPr>
              <w:t>5</w:t>
            </w:r>
            <w:r>
              <w:rPr>
                <w:webHidden/>
              </w:rPr>
              <w:fldChar w:fldCharType="end"/>
            </w:r>
          </w:hyperlink>
        </w:p>
        <w:p w14:paraId="06D04DB6" w14:textId="429B2705" w:rsidR="00ED1DC1" w:rsidRDefault="00ED1DC1" w:rsidP="00ED1DC1">
          <w:pPr>
            <w:pStyle w:val="Indholdsfortegnelse1"/>
            <w:tabs>
              <w:tab w:val="right" w:leader="dot" w:pos="9797"/>
            </w:tabs>
            <w:spacing w:after="20"/>
            <w:rPr>
              <w:rFonts w:asciiTheme="minorHAnsi" w:hAnsiTheme="minorHAnsi" w:cstheme="minorBidi"/>
              <w:sz w:val="22"/>
              <w:szCs w:val="22"/>
            </w:rPr>
          </w:pPr>
          <w:r w:rsidRPr="00ED1DC1">
            <w:rPr>
              <w:rStyle w:val="Hyperlink"/>
              <w:u w:val="none"/>
            </w:rPr>
            <w:t xml:space="preserve">    </w:t>
          </w:r>
          <w:hyperlink w:anchor="_Toc510812714" w:history="1">
            <w:r w:rsidRPr="00CE25AB">
              <w:rPr>
                <w:rStyle w:val="Hyperlink"/>
              </w:rPr>
              <w:t>Forsøg med metode, resultat, og konklusion</w:t>
            </w:r>
            <w:r>
              <w:rPr>
                <w:webHidden/>
              </w:rPr>
              <w:tab/>
            </w:r>
            <w:r>
              <w:rPr>
                <w:webHidden/>
              </w:rPr>
              <w:fldChar w:fldCharType="begin"/>
            </w:r>
            <w:r>
              <w:rPr>
                <w:webHidden/>
              </w:rPr>
              <w:instrText xml:space="preserve"> PAGEREF _Toc510812714 \h </w:instrText>
            </w:r>
            <w:r>
              <w:rPr>
                <w:webHidden/>
              </w:rPr>
            </w:r>
            <w:r>
              <w:rPr>
                <w:webHidden/>
              </w:rPr>
              <w:fldChar w:fldCharType="separate"/>
            </w:r>
            <w:r w:rsidR="001B4852">
              <w:rPr>
                <w:webHidden/>
              </w:rPr>
              <w:t>6</w:t>
            </w:r>
            <w:r>
              <w:rPr>
                <w:webHidden/>
              </w:rPr>
              <w:fldChar w:fldCharType="end"/>
            </w:r>
          </w:hyperlink>
        </w:p>
        <w:p w14:paraId="0041EBB5" w14:textId="6221ACF4"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715" w:history="1">
            <w:r w:rsidRPr="00CE25AB">
              <w:rPr>
                <w:rStyle w:val="Hyperlink"/>
              </w:rPr>
              <w:t>Hjemmelavet saltvand</w:t>
            </w:r>
            <w:r>
              <w:rPr>
                <w:webHidden/>
              </w:rPr>
              <w:tab/>
            </w:r>
            <w:r>
              <w:rPr>
                <w:webHidden/>
              </w:rPr>
              <w:fldChar w:fldCharType="begin"/>
            </w:r>
            <w:r>
              <w:rPr>
                <w:webHidden/>
              </w:rPr>
              <w:instrText xml:space="preserve"> PAGEREF _Toc510812715 \h </w:instrText>
            </w:r>
            <w:r>
              <w:rPr>
                <w:webHidden/>
              </w:rPr>
            </w:r>
            <w:r>
              <w:rPr>
                <w:webHidden/>
              </w:rPr>
              <w:fldChar w:fldCharType="separate"/>
            </w:r>
            <w:r w:rsidR="001B4852">
              <w:rPr>
                <w:webHidden/>
              </w:rPr>
              <w:t>6</w:t>
            </w:r>
            <w:r>
              <w:rPr>
                <w:webHidden/>
              </w:rPr>
              <w:fldChar w:fldCharType="end"/>
            </w:r>
          </w:hyperlink>
        </w:p>
        <w:p w14:paraId="7BFC25C7" w14:textId="12CCB9B9" w:rsidR="00ED1DC1" w:rsidRDefault="00ED1DC1" w:rsidP="00ED1DC1">
          <w:pPr>
            <w:pStyle w:val="Indholdsfortegnelse3"/>
            <w:tabs>
              <w:tab w:val="right" w:leader="dot" w:pos="9797"/>
            </w:tabs>
            <w:spacing w:after="20"/>
            <w:rPr>
              <w:rFonts w:asciiTheme="minorHAnsi" w:hAnsiTheme="minorHAnsi" w:cstheme="minorBidi"/>
              <w:sz w:val="22"/>
              <w:szCs w:val="22"/>
            </w:rPr>
          </w:pPr>
          <w:hyperlink w:anchor="_Toc510812716" w:history="1">
            <w:r w:rsidRPr="00CE25AB">
              <w:rPr>
                <w:rStyle w:val="Hyperlink"/>
              </w:rPr>
              <w:t>Test af måleinstrumenter</w:t>
            </w:r>
            <w:r>
              <w:rPr>
                <w:webHidden/>
              </w:rPr>
              <w:tab/>
            </w:r>
            <w:r>
              <w:rPr>
                <w:webHidden/>
              </w:rPr>
              <w:fldChar w:fldCharType="begin"/>
            </w:r>
            <w:r>
              <w:rPr>
                <w:webHidden/>
              </w:rPr>
              <w:instrText xml:space="preserve"> PAGEREF _Toc510812716 \h </w:instrText>
            </w:r>
            <w:r>
              <w:rPr>
                <w:webHidden/>
              </w:rPr>
            </w:r>
            <w:r>
              <w:rPr>
                <w:webHidden/>
              </w:rPr>
              <w:fldChar w:fldCharType="separate"/>
            </w:r>
            <w:r w:rsidR="001B4852">
              <w:rPr>
                <w:webHidden/>
              </w:rPr>
              <w:t>6</w:t>
            </w:r>
            <w:r>
              <w:rPr>
                <w:webHidden/>
              </w:rPr>
              <w:fldChar w:fldCharType="end"/>
            </w:r>
          </w:hyperlink>
        </w:p>
        <w:p w14:paraId="13424C98" w14:textId="68BA5687" w:rsidR="00ED1DC1" w:rsidRDefault="00ED1DC1" w:rsidP="00ED1DC1">
          <w:pPr>
            <w:pStyle w:val="Indholdsfortegnelse1"/>
            <w:tabs>
              <w:tab w:val="right" w:leader="dot" w:pos="9797"/>
            </w:tabs>
            <w:spacing w:after="20"/>
            <w:rPr>
              <w:rFonts w:asciiTheme="minorHAnsi" w:hAnsiTheme="minorHAnsi" w:cstheme="minorBidi"/>
              <w:sz w:val="22"/>
              <w:szCs w:val="22"/>
            </w:rPr>
          </w:pPr>
          <w:hyperlink w:anchor="_Toc510812717" w:history="1">
            <w:r w:rsidRPr="00ED1DC1">
              <w:rPr>
                <w:rStyle w:val="Hyperlink"/>
                <w:b/>
              </w:rPr>
              <w:t>Forsøg med frugter og grønt og æg (hypotese 1)</w:t>
            </w:r>
            <w:r>
              <w:rPr>
                <w:webHidden/>
              </w:rPr>
              <w:tab/>
            </w:r>
            <w:r>
              <w:rPr>
                <w:webHidden/>
              </w:rPr>
              <w:fldChar w:fldCharType="begin"/>
            </w:r>
            <w:r>
              <w:rPr>
                <w:webHidden/>
              </w:rPr>
              <w:instrText xml:space="preserve"> PAGEREF _Toc510812717 \h </w:instrText>
            </w:r>
            <w:r>
              <w:rPr>
                <w:webHidden/>
              </w:rPr>
            </w:r>
            <w:r>
              <w:rPr>
                <w:webHidden/>
              </w:rPr>
              <w:fldChar w:fldCharType="separate"/>
            </w:r>
            <w:r w:rsidR="001B4852">
              <w:rPr>
                <w:webHidden/>
              </w:rPr>
              <w:t>7</w:t>
            </w:r>
            <w:r>
              <w:rPr>
                <w:webHidden/>
              </w:rPr>
              <w:fldChar w:fldCharType="end"/>
            </w:r>
          </w:hyperlink>
        </w:p>
        <w:p w14:paraId="71812394" w14:textId="568607CC" w:rsidR="00ED1DC1" w:rsidRDefault="00ED1DC1" w:rsidP="00ED1DC1">
          <w:pPr>
            <w:pStyle w:val="Indholdsfortegnelse2"/>
            <w:tabs>
              <w:tab w:val="right" w:leader="dot" w:pos="9797"/>
            </w:tabs>
            <w:spacing w:after="20"/>
            <w:rPr>
              <w:rFonts w:asciiTheme="minorHAnsi" w:hAnsiTheme="minorHAnsi" w:cstheme="minorBidi"/>
              <w:sz w:val="22"/>
              <w:szCs w:val="22"/>
            </w:rPr>
          </w:pPr>
          <w:hyperlink w:anchor="_Toc510812718" w:history="1">
            <w:r w:rsidRPr="00CE25AB">
              <w:rPr>
                <w:rStyle w:val="Hyperlink"/>
              </w:rPr>
              <w:t>Matrialer og metoder</w:t>
            </w:r>
            <w:r>
              <w:rPr>
                <w:webHidden/>
              </w:rPr>
              <w:tab/>
            </w:r>
            <w:r>
              <w:rPr>
                <w:webHidden/>
              </w:rPr>
              <w:fldChar w:fldCharType="begin"/>
            </w:r>
            <w:r>
              <w:rPr>
                <w:webHidden/>
              </w:rPr>
              <w:instrText xml:space="preserve"> PAGEREF _Toc510812718 \h </w:instrText>
            </w:r>
            <w:r>
              <w:rPr>
                <w:webHidden/>
              </w:rPr>
            </w:r>
            <w:r>
              <w:rPr>
                <w:webHidden/>
              </w:rPr>
              <w:fldChar w:fldCharType="separate"/>
            </w:r>
            <w:r w:rsidR="001B4852">
              <w:rPr>
                <w:webHidden/>
              </w:rPr>
              <w:t>7</w:t>
            </w:r>
            <w:r>
              <w:rPr>
                <w:webHidden/>
              </w:rPr>
              <w:fldChar w:fldCharType="end"/>
            </w:r>
          </w:hyperlink>
        </w:p>
        <w:p w14:paraId="023EE619" w14:textId="0792F634" w:rsidR="00ED1DC1" w:rsidRDefault="00ED1DC1" w:rsidP="00ED1DC1">
          <w:pPr>
            <w:pStyle w:val="Indholdsfortegnelse2"/>
            <w:tabs>
              <w:tab w:val="right" w:leader="dot" w:pos="9797"/>
            </w:tabs>
            <w:spacing w:after="20"/>
            <w:rPr>
              <w:rFonts w:asciiTheme="minorHAnsi" w:hAnsiTheme="minorHAnsi" w:cstheme="minorBidi"/>
              <w:sz w:val="22"/>
              <w:szCs w:val="22"/>
            </w:rPr>
          </w:pPr>
          <w:hyperlink w:anchor="_Toc510812719" w:history="1">
            <w:r w:rsidRPr="00CE25AB">
              <w:rPr>
                <w:rStyle w:val="Hyperlink"/>
              </w:rPr>
              <w:t>Resultater for forsøg med frugter, grøntsager og æg</w:t>
            </w:r>
            <w:r>
              <w:rPr>
                <w:webHidden/>
              </w:rPr>
              <w:tab/>
            </w:r>
            <w:r>
              <w:rPr>
                <w:webHidden/>
              </w:rPr>
              <w:fldChar w:fldCharType="begin"/>
            </w:r>
            <w:r>
              <w:rPr>
                <w:webHidden/>
              </w:rPr>
              <w:instrText xml:space="preserve"> PAGEREF _Toc510812719 \h </w:instrText>
            </w:r>
            <w:r>
              <w:rPr>
                <w:webHidden/>
              </w:rPr>
            </w:r>
            <w:r>
              <w:rPr>
                <w:webHidden/>
              </w:rPr>
              <w:fldChar w:fldCharType="separate"/>
            </w:r>
            <w:r w:rsidR="001B4852">
              <w:rPr>
                <w:webHidden/>
              </w:rPr>
              <w:t>8</w:t>
            </w:r>
            <w:r>
              <w:rPr>
                <w:webHidden/>
              </w:rPr>
              <w:fldChar w:fldCharType="end"/>
            </w:r>
          </w:hyperlink>
        </w:p>
        <w:p w14:paraId="420DEDFA" w14:textId="7789DC18" w:rsidR="00ED1DC1" w:rsidRDefault="00ED1DC1" w:rsidP="00ED1DC1">
          <w:pPr>
            <w:pStyle w:val="Indholdsfortegnelse2"/>
            <w:tabs>
              <w:tab w:val="right" w:leader="dot" w:pos="9797"/>
            </w:tabs>
            <w:spacing w:after="20"/>
            <w:rPr>
              <w:rFonts w:asciiTheme="minorHAnsi" w:hAnsiTheme="minorHAnsi" w:cstheme="minorBidi"/>
              <w:sz w:val="22"/>
              <w:szCs w:val="22"/>
            </w:rPr>
          </w:pPr>
          <w:hyperlink w:anchor="_Toc510812720" w:history="1">
            <w:r w:rsidRPr="00CE25AB">
              <w:rPr>
                <w:rStyle w:val="Hyperlink"/>
              </w:rPr>
              <w:t>Delkonklusion Hypotese 1</w:t>
            </w:r>
            <w:r>
              <w:rPr>
                <w:webHidden/>
              </w:rPr>
              <w:tab/>
            </w:r>
            <w:r>
              <w:rPr>
                <w:webHidden/>
              </w:rPr>
              <w:fldChar w:fldCharType="begin"/>
            </w:r>
            <w:r>
              <w:rPr>
                <w:webHidden/>
              </w:rPr>
              <w:instrText xml:space="preserve"> PAGEREF _Toc510812720 \h </w:instrText>
            </w:r>
            <w:r>
              <w:rPr>
                <w:webHidden/>
              </w:rPr>
            </w:r>
            <w:r>
              <w:rPr>
                <w:webHidden/>
              </w:rPr>
              <w:fldChar w:fldCharType="separate"/>
            </w:r>
            <w:r w:rsidR="001B4852">
              <w:rPr>
                <w:webHidden/>
              </w:rPr>
              <w:t>8</w:t>
            </w:r>
            <w:r>
              <w:rPr>
                <w:webHidden/>
              </w:rPr>
              <w:fldChar w:fldCharType="end"/>
            </w:r>
          </w:hyperlink>
        </w:p>
        <w:p w14:paraId="2B6F5FB3" w14:textId="2CA7EC89" w:rsidR="00ED1DC1" w:rsidRDefault="00ED1DC1" w:rsidP="00ED1DC1">
          <w:pPr>
            <w:pStyle w:val="Indholdsfortegnelse1"/>
            <w:tabs>
              <w:tab w:val="right" w:leader="dot" w:pos="9797"/>
            </w:tabs>
            <w:spacing w:after="20"/>
            <w:rPr>
              <w:rFonts w:asciiTheme="minorHAnsi" w:hAnsiTheme="minorHAnsi" w:cstheme="minorBidi"/>
              <w:sz w:val="22"/>
              <w:szCs w:val="22"/>
            </w:rPr>
          </w:pPr>
          <w:hyperlink w:anchor="_Toc510812721" w:history="1">
            <w:r w:rsidRPr="00ED1DC1">
              <w:rPr>
                <w:rStyle w:val="Hyperlink"/>
                <w:b/>
              </w:rPr>
              <w:t>Forsøg med kul (Hypotese 2)</w:t>
            </w:r>
            <w:r>
              <w:rPr>
                <w:webHidden/>
              </w:rPr>
              <w:tab/>
            </w:r>
            <w:r>
              <w:rPr>
                <w:webHidden/>
              </w:rPr>
              <w:fldChar w:fldCharType="begin"/>
            </w:r>
            <w:r>
              <w:rPr>
                <w:webHidden/>
              </w:rPr>
              <w:instrText xml:space="preserve"> PAGEREF _Toc510812721 \h </w:instrText>
            </w:r>
            <w:r>
              <w:rPr>
                <w:webHidden/>
              </w:rPr>
            </w:r>
            <w:r>
              <w:rPr>
                <w:webHidden/>
              </w:rPr>
              <w:fldChar w:fldCharType="separate"/>
            </w:r>
            <w:r w:rsidR="001B4852">
              <w:rPr>
                <w:webHidden/>
              </w:rPr>
              <w:t>9</w:t>
            </w:r>
            <w:r>
              <w:rPr>
                <w:webHidden/>
              </w:rPr>
              <w:fldChar w:fldCharType="end"/>
            </w:r>
          </w:hyperlink>
        </w:p>
        <w:p w14:paraId="6AB71244" w14:textId="05F88FC8" w:rsidR="00ED1DC1" w:rsidRDefault="00ED1DC1" w:rsidP="00ED1DC1">
          <w:pPr>
            <w:pStyle w:val="Indholdsfortegnelse2"/>
            <w:tabs>
              <w:tab w:val="right" w:leader="dot" w:pos="9797"/>
            </w:tabs>
            <w:spacing w:after="20"/>
            <w:rPr>
              <w:rFonts w:asciiTheme="minorHAnsi" w:hAnsiTheme="minorHAnsi" w:cstheme="minorBidi"/>
              <w:sz w:val="22"/>
              <w:szCs w:val="22"/>
            </w:rPr>
          </w:pPr>
          <w:hyperlink w:anchor="_Toc510812722" w:history="1">
            <w:r w:rsidRPr="00CE25AB">
              <w:rPr>
                <w:rStyle w:val="Hyperlink"/>
              </w:rPr>
              <w:t>Materialer og metoder</w:t>
            </w:r>
            <w:r>
              <w:rPr>
                <w:webHidden/>
              </w:rPr>
              <w:tab/>
            </w:r>
            <w:r>
              <w:rPr>
                <w:webHidden/>
              </w:rPr>
              <w:fldChar w:fldCharType="begin"/>
            </w:r>
            <w:r>
              <w:rPr>
                <w:webHidden/>
              </w:rPr>
              <w:instrText xml:space="preserve"> PAGEREF _Toc510812722 \h </w:instrText>
            </w:r>
            <w:r>
              <w:rPr>
                <w:webHidden/>
              </w:rPr>
            </w:r>
            <w:r>
              <w:rPr>
                <w:webHidden/>
              </w:rPr>
              <w:fldChar w:fldCharType="separate"/>
            </w:r>
            <w:r w:rsidR="001B4852">
              <w:rPr>
                <w:webHidden/>
              </w:rPr>
              <w:t>9</w:t>
            </w:r>
            <w:r>
              <w:rPr>
                <w:webHidden/>
              </w:rPr>
              <w:fldChar w:fldCharType="end"/>
            </w:r>
          </w:hyperlink>
        </w:p>
        <w:p w14:paraId="0C44BC68" w14:textId="319C2F9C" w:rsidR="00ED1DC1" w:rsidRDefault="00ED1DC1" w:rsidP="00ED1DC1">
          <w:pPr>
            <w:pStyle w:val="Indholdsfortegnelse2"/>
            <w:tabs>
              <w:tab w:val="right" w:leader="dot" w:pos="9797"/>
            </w:tabs>
            <w:spacing w:after="20"/>
            <w:rPr>
              <w:rFonts w:asciiTheme="minorHAnsi" w:hAnsiTheme="minorHAnsi" w:cstheme="minorBidi"/>
              <w:sz w:val="22"/>
              <w:szCs w:val="22"/>
            </w:rPr>
          </w:pPr>
          <w:hyperlink w:anchor="_Toc510812723" w:history="1">
            <w:r w:rsidRPr="00CE25AB">
              <w:rPr>
                <w:rStyle w:val="Hyperlink"/>
              </w:rPr>
              <w:t>Resultater for forsøg med k</w:t>
            </w:r>
            <w:bookmarkStart w:id="0" w:name="_GoBack"/>
            <w:bookmarkEnd w:id="0"/>
            <w:r w:rsidRPr="00CE25AB">
              <w:rPr>
                <w:rStyle w:val="Hyperlink"/>
              </w:rPr>
              <w:t>ul</w:t>
            </w:r>
            <w:r>
              <w:rPr>
                <w:webHidden/>
              </w:rPr>
              <w:tab/>
            </w:r>
            <w:r>
              <w:rPr>
                <w:webHidden/>
              </w:rPr>
              <w:fldChar w:fldCharType="begin"/>
            </w:r>
            <w:r>
              <w:rPr>
                <w:webHidden/>
              </w:rPr>
              <w:instrText xml:space="preserve"> PAGEREF _Toc510812723 \h </w:instrText>
            </w:r>
            <w:r>
              <w:rPr>
                <w:webHidden/>
              </w:rPr>
            </w:r>
            <w:r>
              <w:rPr>
                <w:webHidden/>
              </w:rPr>
              <w:fldChar w:fldCharType="separate"/>
            </w:r>
            <w:r w:rsidR="001B4852">
              <w:rPr>
                <w:webHidden/>
              </w:rPr>
              <w:t>9</w:t>
            </w:r>
            <w:r>
              <w:rPr>
                <w:webHidden/>
              </w:rPr>
              <w:fldChar w:fldCharType="end"/>
            </w:r>
          </w:hyperlink>
        </w:p>
        <w:p w14:paraId="43FCA55E" w14:textId="2C02A336" w:rsidR="00ED1DC1" w:rsidRDefault="00ED1DC1" w:rsidP="00ED1DC1">
          <w:pPr>
            <w:pStyle w:val="Indholdsfortegnelse2"/>
            <w:tabs>
              <w:tab w:val="right" w:leader="dot" w:pos="9797"/>
            </w:tabs>
            <w:spacing w:after="20"/>
            <w:rPr>
              <w:rFonts w:asciiTheme="minorHAnsi" w:hAnsiTheme="minorHAnsi" w:cstheme="minorBidi"/>
              <w:sz w:val="22"/>
              <w:szCs w:val="22"/>
            </w:rPr>
          </w:pPr>
          <w:hyperlink w:anchor="_Toc510812724" w:history="1">
            <w:r w:rsidRPr="00CE25AB">
              <w:rPr>
                <w:rStyle w:val="Hyperlink"/>
              </w:rPr>
              <w:t>Delkonklusion hypotese 2</w:t>
            </w:r>
            <w:r>
              <w:rPr>
                <w:webHidden/>
              </w:rPr>
              <w:tab/>
            </w:r>
            <w:r>
              <w:rPr>
                <w:webHidden/>
              </w:rPr>
              <w:fldChar w:fldCharType="begin"/>
            </w:r>
            <w:r>
              <w:rPr>
                <w:webHidden/>
              </w:rPr>
              <w:instrText xml:space="preserve"> PAGEREF _Toc510812724 \h </w:instrText>
            </w:r>
            <w:r>
              <w:rPr>
                <w:webHidden/>
              </w:rPr>
            </w:r>
            <w:r>
              <w:rPr>
                <w:webHidden/>
              </w:rPr>
              <w:fldChar w:fldCharType="separate"/>
            </w:r>
            <w:r w:rsidR="001B4852">
              <w:rPr>
                <w:webHidden/>
              </w:rPr>
              <w:t>10</w:t>
            </w:r>
            <w:r>
              <w:rPr>
                <w:webHidden/>
              </w:rPr>
              <w:fldChar w:fldCharType="end"/>
            </w:r>
          </w:hyperlink>
        </w:p>
        <w:p w14:paraId="4E60DAD8" w14:textId="27DB055B" w:rsidR="00ED1DC1" w:rsidRDefault="00ED1DC1" w:rsidP="00ED1DC1">
          <w:pPr>
            <w:pStyle w:val="Indholdsfortegnelse1"/>
            <w:tabs>
              <w:tab w:val="right" w:leader="dot" w:pos="9797"/>
            </w:tabs>
            <w:spacing w:after="20"/>
            <w:rPr>
              <w:rFonts w:asciiTheme="minorHAnsi" w:hAnsiTheme="minorHAnsi" w:cstheme="minorBidi"/>
              <w:sz w:val="22"/>
              <w:szCs w:val="22"/>
            </w:rPr>
          </w:pPr>
          <w:hyperlink w:anchor="_Toc510812725" w:history="1">
            <w:r w:rsidRPr="00ED1DC1">
              <w:rPr>
                <w:rStyle w:val="Hyperlink"/>
                <w:b/>
              </w:rPr>
              <w:t>Kogning, solovn og solcelle (Hypotese 3)</w:t>
            </w:r>
            <w:r>
              <w:rPr>
                <w:webHidden/>
              </w:rPr>
              <w:tab/>
            </w:r>
            <w:r>
              <w:rPr>
                <w:webHidden/>
              </w:rPr>
              <w:fldChar w:fldCharType="begin"/>
            </w:r>
            <w:r>
              <w:rPr>
                <w:webHidden/>
              </w:rPr>
              <w:instrText xml:space="preserve"> PAGEREF _Toc510812725 \h </w:instrText>
            </w:r>
            <w:r>
              <w:rPr>
                <w:webHidden/>
              </w:rPr>
            </w:r>
            <w:r>
              <w:rPr>
                <w:webHidden/>
              </w:rPr>
              <w:fldChar w:fldCharType="separate"/>
            </w:r>
            <w:r w:rsidR="001B4852">
              <w:rPr>
                <w:webHidden/>
              </w:rPr>
              <w:t>10</w:t>
            </w:r>
            <w:r>
              <w:rPr>
                <w:webHidden/>
              </w:rPr>
              <w:fldChar w:fldCharType="end"/>
            </w:r>
          </w:hyperlink>
        </w:p>
        <w:p w14:paraId="74B8662F" w14:textId="1654F67A" w:rsidR="00ED1DC1" w:rsidRDefault="00ED1DC1" w:rsidP="00ED1DC1">
          <w:pPr>
            <w:pStyle w:val="Indholdsfortegnelse2"/>
            <w:tabs>
              <w:tab w:val="right" w:leader="dot" w:pos="9797"/>
            </w:tabs>
            <w:spacing w:after="20"/>
            <w:rPr>
              <w:rFonts w:asciiTheme="minorHAnsi" w:hAnsiTheme="minorHAnsi" w:cstheme="minorBidi"/>
              <w:sz w:val="22"/>
              <w:szCs w:val="22"/>
            </w:rPr>
          </w:pPr>
          <w:hyperlink w:anchor="_Toc510812726" w:history="1">
            <w:r w:rsidRPr="00CE25AB">
              <w:rPr>
                <w:rStyle w:val="Hyperlink"/>
              </w:rPr>
              <w:t>Saltfjerner</w:t>
            </w:r>
            <w:r>
              <w:rPr>
                <w:webHidden/>
              </w:rPr>
              <w:tab/>
            </w:r>
            <w:r>
              <w:rPr>
                <w:webHidden/>
              </w:rPr>
              <w:fldChar w:fldCharType="begin"/>
            </w:r>
            <w:r>
              <w:rPr>
                <w:webHidden/>
              </w:rPr>
              <w:instrText xml:space="preserve"> PAGEREF _Toc510812726 \h </w:instrText>
            </w:r>
            <w:r>
              <w:rPr>
                <w:webHidden/>
              </w:rPr>
            </w:r>
            <w:r>
              <w:rPr>
                <w:webHidden/>
              </w:rPr>
              <w:fldChar w:fldCharType="separate"/>
            </w:r>
            <w:r w:rsidR="001B4852">
              <w:rPr>
                <w:webHidden/>
              </w:rPr>
              <w:t>10</w:t>
            </w:r>
            <w:r>
              <w:rPr>
                <w:webHidden/>
              </w:rPr>
              <w:fldChar w:fldCharType="end"/>
            </w:r>
          </w:hyperlink>
        </w:p>
        <w:p w14:paraId="6135117B" w14:textId="5D3ADF2C" w:rsidR="00ED1DC1" w:rsidRDefault="00ED1DC1" w:rsidP="00ED1DC1">
          <w:pPr>
            <w:pStyle w:val="Indholdsfortegnelse2"/>
            <w:tabs>
              <w:tab w:val="right" w:leader="dot" w:pos="9797"/>
            </w:tabs>
            <w:spacing w:after="20"/>
            <w:rPr>
              <w:rFonts w:asciiTheme="minorHAnsi" w:hAnsiTheme="minorHAnsi" w:cstheme="minorBidi"/>
              <w:sz w:val="22"/>
              <w:szCs w:val="22"/>
            </w:rPr>
          </w:pPr>
          <w:hyperlink w:anchor="_Toc510812727" w:history="1">
            <w:r w:rsidRPr="00CE25AB">
              <w:rPr>
                <w:rStyle w:val="Hyperlink"/>
              </w:rPr>
              <w:t>Resultater</w:t>
            </w:r>
            <w:r>
              <w:rPr>
                <w:webHidden/>
              </w:rPr>
              <w:tab/>
            </w:r>
            <w:r>
              <w:rPr>
                <w:webHidden/>
              </w:rPr>
              <w:fldChar w:fldCharType="begin"/>
            </w:r>
            <w:r>
              <w:rPr>
                <w:webHidden/>
              </w:rPr>
              <w:instrText xml:space="preserve"> PAGEREF _Toc510812727 \h </w:instrText>
            </w:r>
            <w:r>
              <w:rPr>
                <w:webHidden/>
              </w:rPr>
            </w:r>
            <w:r>
              <w:rPr>
                <w:webHidden/>
              </w:rPr>
              <w:fldChar w:fldCharType="separate"/>
            </w:r>
            <w:r w:rsidR="001B4852">
              <w:rPr>
                <w:webHidden/>
              </w:rPr>
              <w:t>11</w:t>
            </w:r>
            <w:r>
              <w:rPr>
                <w:webHidden/>
              </w:rPr>
              <w:fldChar w:fldCharType="end"/>
            </w:r>
          </w:hyperlink>
        </w:p>
        <w:p w14:paraId="4BEC97FD" w14:textId="630064BB" w:rsidR="00ED1DC1" w:rsidRDefault="00ED1DC1" w:rsidP="00ED1DC1">
          <w:pPr>
            <w:pStyle w:val="Indholdsfortegnelse2"/>
            <w:tabs>
              <w:tab w:val="right" w:leader="dot" w:pos="9797"/>
            </w:tabs>
            <w:spacing w:after="20"/>
            <w:rPr>
              <w:rFonts w:asciiTheme="minorHAnsi" w:hAnsiTheme="minorHAnsi" w:cstheme="minorBidi"/>
              <w:sz w:val="22"/>
              <w:szCs w:val="22"/>
            </w:rPr>
          </w:pPr>
          <w:hyperlink w:anchor="_Toc510812728" w:history="1">
            <w:r w:rsidRPr="00CE25AB">
              <w:rPr>
                <w:rStyle w:val="Hyperlink"/>
              </w:rPr>
              <w:t>Delkonklusion hypotese 3</w:t>
            </w:r>
            <w:r>
              <w:rPr>
                <w:webHidden/>
              </w:rPr>
              <w:tab/>
            </w:r>
            <w:r>
              <w:rPr>
                <w:webHidden/>
              </w:rPr>
              <w:fldChar w:fldCharType="begin"/>
            </w:r>
            <w:r>
              <w:rPr>
                <w:webHidden/>
              </w:rPr>
              <w:instrText xml:space="preserve"> PAGEREF _Toc510812728 \h </w:instrText>
            </w:r>
            <w:r>
              <w:rPr>
                <w:webHidden/>
              </w:rPr>
            </w:r>
            <w:r>
              <w:rPr>
                <w:webHidden/>
              </w:rPr>
              <w:fldChar w:fldCharType="separate"/>
            </w:r>
            <w:r w:rsidR="001B4852">
              <w:rPr>
                <w:webHidden/>
              </w:rPr>
              <w:t>11</w:t>
            </w:r>
            <w:r>
              <w:rPr>
                <w:webHidden/>
              </w:rPr>
              <w:fldChar w:fldCharType="end"/>
            </w:r>
          </w:hyperlink>
        </w:p>
        <w:p w14:paraId="4E8FABDC" w14:textId="2DE0A657" w:rsidR="00ED1DC1" w:rsidRDefault="00ED1DC1" w:rsidP="00ED1DC1">
          <w:pPr>
            <w:pStyle w:val="Indholdsfortegnelse1"/>
            <w:tabs>
              <w:tab w:val="right" w:leader="dot" w:pos="9797"/>
            </w:tabs>
            <w:spacing w:after="20"/>
            <w:rPr>
              <w:rFonts w:asciiTheme="minorHAnsi" w:hAnsiTheme="minorHAnsi" w:cstheme="minorBidi"/>
              <w:sz w:val="22"/>
              <w:szCs w:val="22"/>
            </w:rPr>
          </w:pPr>
          <w:hyperlink w:anchor="_Toc510812729" w:history="1">
            <w:r w:rsidRPr="00ED1DC1">
              <w:rPr>
                <w:rStyle w:val="Hyperlink"/>
                <w:b/>
              </w:rPr>
              <w:t>Perspektivering</w:t>
            </w:r>
            <w:r>
              <w:rPr>
                <w:webHidden/>
              </w:rPr>
              <w:tab/>
            </w:r>
            <w:r>
              <w:rPr>
                <w:webHidden/>
              </w:rPr>
              <w:fldChar w:fldCharType="begin"/>
            </w:r>
            <w:r>
              <w:rPr>
                <w:webHidden/>
              </w:rPr>
              <w:instrText xml:space="preserve"> PAGEREF _Toc510812729 \h </w:instrText>
            </w:r>
            <w:r>
              <w:rPr>
                <w:webHidden/>
              </w:rPr>
            </w:r>
            <w:r>
              <w:rPr>
                <w:webHidden/>
              </w:rPr>
              <w:fldChar w:fldCharType="separate"/>
            </w:r>
            <w:r w:rsidR="001B4852">
              <w:rPr>
                <w:webHidden/>
              </w:rPr>
              <w:t>12</w:t>
            </w:r>
            <w:r>
              <w:rPr>
                <w:webHidden/>
              </w:rPr>
              <w:fldChar w:fldCharType="end"/>
            </w:r>
          </w:hyperlink>
        </w:p>
        <w:p w14:paraId="78C106C9" w14:textId="044D3DEB" w:rsidR="00ED1DC1" w:rsidRDefault="00ED1DC1" w:rsidP="00ED1DC1">
          <w:pPr>
            <w:pStyle w:val="Indholdsfortegnelse1"/>
            <w:tabs>
              <w:tab w:val="right" w:leader="dot" w:pos="9797"/>
            </w:tabs>
            <w:spacing w:after="20"/>
            <w:rPr>
              <w:rFonts w:asciiTheme="minorHAnsi" w:hAnsiTheme="minorHAnsi" w:cstheme="minorBidi"/>
              <w:sz w:val="22"/>
              <w:szCs w:val="22"/>
            </w:rPr>
          </w:pPr>
          <w:hyperlink w:anchor="_Toc510812730" w:history="1">
            <w:r w:rsidRPr="00ED1DC1">
              <w:rPr>
                <w:rStyle w:val="Hyperlink"/>
                <w:b/>
              </w:rPr>
              <w:t>Konklusion</w:t>
            </w:r>
            <w:r>
              <w:rPr>
                <w:webHidden/>
              </w:rPr>
              <w:tab/>
            </w:r>
            <w:r>
              <w:rPr>
                <w:webHidden/>
              </w:rPr>
              <w:fldChar w:fldCharType="begin"/>
            </w:r>
            <w:r>
              <w:rPr>
                <w:webHidden/>
              </w:rPr>
              <w:instrText xml:space="preserve"> PAGEREF _Toc510812730 \h </w:instrText>
            </w:r>
            <w:r>
              <w:rPr>
                <w:webHidden/>
              </w:rPr>
            </w:r>
            <w:r>
              <w:rPr>
                <w:webHidden/>
              </w:rPr>
              <w:fldChar w:fldCharType="separate"/>
            </w:r>
            <w:r w:rsidR="001B4852">
              <w:rPr>
                <w:webHidden/>
              </w:rPr>
              <w:t>12</w:t>
            </w:r>
            <w:r>
              <w:rPr>
                <w:webHidden/>
              </w:rPr>
              <w:fldChar w:fldCharType="end"/>
            </w:r>
          </w:hyperlink>
        </w:p>
        <w:p w14:paraId="202E547E" w14:textId="02DF736C" w:rsidR="00ED1DC1" w:rsidRDefault="00ED1DC1" w:rsidP="00ED1DC1">
          <w:pPr>
            <w:pStyle w:val="Indholdsfortegnelse1"/>
            <w:tabs>
              <w:tab w:val="right" w:leader="dot" w:pos="9797"/>
            </w:tabs>
            <w:spacing w:after="20"/>
            <w:rPr>
              <w:rFonts w:asciiTheme="minorHAnsi" w:hAnsiTheme="minorHAnsi" w:cstheme="minorBidi"/>
              <w:sz w:val="22"/>
              <w:szCs w:val="22"/>
            </w:rPr>
          </w:pPr>
          <w:hyperlink w:anchor="_Toc510812731" w:history="1">
            <w:r w:rsidRPr="00ED1DC1">
              <w:rPr>
                <w:rStyle w:val="Hyperlink"/>
                <w:b/>
              </w:rPr>
              <w:t>Referencer</w:t>
            </w:r>
            <w:r>
              <w:rPr>
                <w:webHidden/>
              </w:rPr>
              <w:tab/>
            </w:r>
            <w:r>
              <w:rPr>
                <w:webHidden/>
              </w:rPr>
              <w:fldChar w:fldCharType="begin"/>
            </w:r>
            <w:r>
              <w:rPr>
                <w:webHidden/>
              </w:rPr>
              <w:instrText xml:space="preserve"> PAGEREF _Toc510812731 \h </w:instrText>
            </w:r>
            <w:r>
              <w:rPr>
                <w:webHidden/>
              </w:rPr>
            </w:r>
            <w:r>
              <w:rPr>
                <w:webHidden/>
              </w:rPr>
              <w:fldChar w:fldCharType="separate"/>
            </w:r>
            <w:r w:rsidR="001B4852">
              <w:rPr>
                <w:webHidden/>
              </w:rPr>
              <w:t>13</w:t>
            </w:r>
            <w:r>
              <w:rPr>
                <w:webHidden/>
              </w:rPr>
              <w:fldChar w:fldCharType="end"/>
            </w:r>
          </w:hyperlink>
        </w:p>
        <w:p w14:paraId="736F41EE" w14:textId="3337172A" w:rsidR="000A6FC2" w:rsidRDefault="000A6FC2" w:rsidP="00ED1DC1">
          <w:pPr>
            <w:spacing w:after="20"/>
          </w:pPr>
          <w:r>
            <w:rPr>
              <w:b/>
              <w:bCs/>
            </w:rPr>
            <w:fldChar w:fldCharType="end"/>
          </w:r>
        </w:p>
      </w:sdtContent>
    </w:sdt>
    <w:p w14:paraId="49C7A044" w14:textId="458B5F78" w:rsidR="00A97099" w:rsidRDefault="00A97099" w:rsidP="00ED1DC1">
      <w:pPr>
        <w:pStyle w:val="Overskrift1"/>
        <w:spacing w:before="0" w:after="120" w:line="264" w:lineRule="auto"/>
      </w:pPr>
      <w:bookmarkStart w:id="1" w:name="_Toc510812434"/>
      <w:bookmarkStart w:id="2" w:name="_Toc510812696"/>
      <w:r w:rsidRPr="00B414A0">
        <w:t>Resum</w:t>
      </w:r>
      <w:bookmarkEnd w:id="1"/>
      <w:r w:rsidR="000A6FC2">
        <w:t>é</w:t>
      </w:r>
      <w:bookmarkEnd w:id="2"/>
    </w:p>
    <w:p w14:paraId="305E29B9" w14:textId="7ABA0B22" w:rsidR="00FC0549" w:rsidRPr="00AB2ADA" w:rsidRDefault="009F0B30" w:rsidP="00ED1DC1">
      <w:pPr>
        <w:spacing w:line="264" w:lineRule="auto"/>
      </w:pPr>
      <w:r w:rsidRPr="00AB2ADA">
        <w:t xml:space="preserve">Vi er </w:t>
      </w:r>
      <w:r w:rsidR="00DB5481" w:rsidRPr="00AB2ADA">
        <w:t>tre drenge, Jeppe, Anders og Luc</w:t>
      </w:r>
      <w:r w:rsidRPr="00AB2ADA">
        <w:t>as fra Krogårdskolen, der bruger vores fritid hos vores talentunderviser, hvor vi laver projekter og ligne</w:t>
      </w:r>
      <w:r w:rsidR="009B5866" w:rsidRPr="00AB2ADA">
        <w:t>n</w:t>
      </w:r>
      <w:r w:rsidRPr="00AB2ADA">
        <w:t>de. Vi så alle tre i tv’et at man i Sydafrika har et kæmpe problem med at vandet er ved at slippe op. Det vil vi alle gerne arbejde med. Vi syntes også, at netop dette projekt er meget interessant, fordi at der ikke er mange der tænker over, at vores vand også vil slippe op en dag. Vi syntes også at det er et meget interessant problem, fordi det heller ikke er noget man sætter særlig meget fokus på i grundskolen. Derfor håber vi, at vores projekt måske kan gøre noget godt for verden.</w:t>
      </w:r>
    </w:p>
    <w:p w14:paraId="7CEF7495" w14:textId="77777777" w:rsidR="00B274D6" w:rsidRPr="005125C0" w:rsidRDefault="00B274D6" w:rsidP="006671A2">
      <w:pPr>
        <w:pStyle w:val="Overskrift3"/>
      </w:pPr>
      <w:bookmarkStart w:id="3" w:name="_Toc510812435"/>
      <w:bookmarkStart w:id="4" w:name="_Toc510812697"/>
      <w:r w:rsidRPr="005125C0">
        <w:t>Forsøg med frugter og grønt og æg</w:t>
      </w:r>
      <w:bookmarkEnd w:id="3"/>
      <w:bookmarkEnd w:id="4"/>
    </w:p>
    <w:p w14:paraId="7E1B41D2" w14:textId="77777777" w:rsidR="00415FE3" w:rsidRPr="00AB2ADA" w:rsidRDefault="00B274D6" w:rsidP="00ED1DC1">
      <w:pPr>
        <w:spacing w:after="120" w:line="264" w:lineRule="auto"/>
      </w:pPr>
      <w:r w:rsidRPr="00AB2ADA">
        <w:t xml:space="preserve">Vi satte reagensglas op i en holder, med en tragt oven i. I tragten lagde vi materialet, og hældte derefter havvand fra Køge Bugt igennem. </w:t>
      </w:r>
    </w:p>
    <w:p w14:paraId="1DFE0115" w14:textId="0FAA3A29" w:rsidR="006976CB" w:rsidRPr="00AB2ADA" w:rsidRDefault="00415FE3" w:rsidP="00ED1DC1">
      <w:pPr>
        <w:spacing w:after="120" w:line="264" w:lineRule="auto"/>
      </w:pPr>
      <w:r w:rsidRPr="00AB2ADA">
        <w:t>Efter vores test og research har vi konkluderet at de fleste frugt- og grønt sorter ikke filtrerer saltvand i vores oprindelige opstilling.</w:t>
      </w:r>
    </w:p>
    <w:p w14:paraId="0DB263C5" w14:textId="5C535C11" w:rsidR="00415FE3" w:rsidRPr="00AB2ADA" w:rsidRDefault="006D4B58" w:rsidP="00ED1DC1">
      <w:pPr>
        <w:spacing w:line="264" w:lineRule="auto"/>
      </w:pPr>
      <w:r w:rsidRPr="00AB2ADA">
        <w:t>Vi vil fortsætte med de frugter og grøntsager, hvor der ikke kom vand igennem blot ved hjælp af tyngdekraften. Vi vil lave et nyt forsøgsdesign med en engangssprøjte. Her vil vi prøve at presse vand gennem forskellige frugter mm - og et omvendt osmose-membran, hvis vi kan få fat i sådan en.</w:t>
      </w:r>
    </w:p>
    <w:p w14:paraId="2B60F90E" w14:textId="78B39F95" w:rsidR="001D24F9" w:rsidRPr="005125C0" w:rsidRDefault="001D24F9" w:rsidP="006671A2">
      <w:pPr>
        <w:pStyle w:val="Overskrift3"/>
      </w:pPr>
      <w:bookmarkStart w:id="5" w:name="_Toc510812436"/>
      <w:bookmarkStart w:id="6" w:name="_Toc510812698"/>
      <w:r w:rsidRPr="005125C0">
        <w:t>Forsøg med kul</w:t>
      </w:r>
      <w:bookmarkEnd w:id="5"/>
      <w:bookmarkEnd w:id="6"/>
      <w:r w:rsidRPr="005125C0">
        <w:t xml:space="preserve"> </w:t>
      </w:r>
    </w:p>
    <w:p w14:paraId="04FFF144" w14:textId="6715163E" w:rsidR="006D4B58" w:rsidRPr="00AB2ADA" w:rsidRDefault="006D4B58" w:rsidP="00ED1DC1">
      <w:pPr>
        <w:spacing w:line="264" w:lineRule="auto"/>
      </w:pPr>
      <w:r w:rsidRPr="00AB2ADA">
        <w:t>Vi prøvede samme opstilling som ovenstående med forskellige tilstande af kul (pulveriseret kul i pose, granuleret kul i pose, kulstykker, og aktivt kul). Ingen af kulforsøgene gav positive resultater. Vi har opgivet denne hypotese, da vi senere fandt ud af , at kulfilter ikke kan rense for salt - kun for andre urenheder.</w:t>
      </w:r>
    </w:p>
    <w:p w14:paraId="1F6211F7" w14:textId="6120A3EE" w:rsidR="006D4B58" w:rsidRPr="00AB2ADA" w:rsidRDefault="000A6FC2" w:rsidP="006671A2">
      <w:pPr>
        <w:pStyle w:val="Overskrift3"/>
      </w:pPr>
      <w:bookmarkStart w:id="7" w:name="_Toc510812699"/>
      <w:r>
        <w:t>Forsøg med inddampning</w:t>
      </w:r>
      <w:bookmarkEnd w:id="7"/>
    </w:p>
    <w:p w14:paraId="6299C4C9" w14:textId="6C34F18A" w:rsidR="007C4649" w:rsidRPr="00AB2ADA" w:rsidRDefault="006D4B58" w:rsidP="00ED1DC1">
      <w:pPr>
        <w:spacing w:after="120" w:line="264" w:lineRule="auto"/>
      </w:pPr>
      <w:r w:rsidRPr="00AB2ADA">
        <w:t>Vi lavede forsøg</w:t>
      </w:r>
      <w:r w:rsidR="001008C9" w:rsidRPr="00AB2ADA">
        <w:t xml:space="preserve"> med kogning af vand. Det gik simpelt ud på at bekræfte at </w:t>
      </w:r>
      <w:r w:rsidR="007D0F57" w:rsidRPr="00AB2ADA">
        <w:t>h</w:t>
      </w:r>
      <w:r w:rsidR="001008C9" w:rsidRPr="00AB2ADA">
        <w:t>vis man koger vandet og opsamlede det vand der li</w:t>
      </w:r>
      <w:r w:rsidR="00657156" w:rsidRPr="00AB2ADA">
        <w:t>g</w:t>
      </w:r>
      <w:r w:rsidR="001008C9" w:rsidRPr="00AB2ADA">
        <w:t xml:space="preserve">ger i låget eller i siden bliver det rent. vi kogte vand og vi tog prøver af det og smagte det og det smagte af mindre end det almindelige postevand fra Danmark. </w:t>
      </w:r>
      <w:r w:rsidR="007C4649" w:rsidRPr="00AB2ADA">
        <w:t>Vi kan også konkludere at hvis man koger saltvand er det kun det rene vand der fordamper.</w:t>
      </w:r>
    </w:p>
    <w:p w14:paraId="7FF9AB3A" w14:textId="401F4177" w:rsidR="00480CE5" w:rsidRPr="00AB2ADA" w:rsidRDefault="006D4B58" w:rsidP="00ED1DC1">
      <w:pPr>
        <w:spacing w:after="120" w:line="264" w:lineRule="auto"/>
      </w:pPr>
      <w:r w:rsidRPr="00AB2ADA">
        <w:t>Vi har også lavet et forsøg, hvor</w:t>
      </w:r>
      <w:r w:rsidR="001008C9" w:rsidRPr="00AB2ADA">
        <w:t xml:space="preserve"> vi </w:t>
      </w:r>
      <w:r w:rsidRPr="00AB2ADA">
        <w:t xml:space="preserve">tog </w:t>
      </w:r>
      <w:r w:rsidR="001008C9" w:rsidRPr="00AB2ADA">
        <w:t xml:space="preserve">en Ikea skål og pegede den mod solen </w:t>
      </w:r>
      <w:r w:rsidR="00657156" w:rsidRPr="00AB2ADA">
        <w:t>også</w:t>
      </w:r>
      <w:r w:rsidRPr="00AB2ADA">
        <w:t xml:space="preserve"> stegte vi en frika</w:t>
      </w:r>
      <w:r w:rsidR="001008C9" w:rsidRPr="00AB2ADA">
        <w:t>delle.</w:t>
      </w:r>
      <w:r w:rsidR="00C5421E" w:rsidRPr="00AB2ADA">
        <w:t xml:space="preserve"> </w:t>
      </w:r>
      <w:r w:rsidRPr="00AB2ADA">
        <w:t>Altså vi har vist at solen kan va</w:t>
      </w:r>
      <w:r w:rsidR="00480CE5" w:rsidRPr="00AB2ADA">
        <w:t>rme nok og at varme kan få vand</w:t>
      </w:r>
      <w:r w:rsidRPr="00AB2ADA">
        <w:t xml:space="preserve"> til at fordampe, så man kan skille det fra saltet</w:t>
      </w:r>
      <w:r w:rsidR="00480CE5" w:rsidRPr="00AB2ADA">
        <w:t xml:space="preserve">. </w:t>
      </w:r>
    </w:p>
    <w:p w14:paraId="4D1BCCDB" w14:textId="3D58B105" w:rsidR="007C4649" w:rsidRPr="00AB2ADA" w:rsidRDefault="00480CE5" w:rsidP="00ED1DC1">
      <w:pPr>
        <w:spacing w:after="120" w:line="264" w:lineRule="auto"/>
      </w:pPr>
      <w:r w:rsidRPr="00AB2ADA">
        <w:t xml:space="preserve">Derfor arbejde </w:t>
      </w:r>
      <w:r w:rsidR="007C4649" w:rsidRPr="00AB2ADA">
        <w:t>vi videre med</w:t>
      </w:r>
      <w:r w:rsidR="001008C9" w:rsidRPr="00AB2ADA">
        <w:t xml:space="preserve"> tegninger til en maskine der ved hjælp af sollys varmer vandet op.</w:t>
      </w:r>
      <w:r w:rsidR="007C4649" w:rsidRPr="00AB2ADA">
        <w:t xml:space="preserve"> Denne tegning har vi forbedret flere gang, og vi arbejder stadig videre med ideen om at konstruere en maskine, der kun ved hjælp af solenergi kan omdanne saltvand til drikkeligt ferskvand.</w:t>
      </w:r>
    </w:p>
    <w:p w14:paraId="4A2145FC" w14:textId="2E870FD7" w:rsidR="001D24F9" w:rsidRPr="00AB2ADA" w:rsidRDefault="00A7076E" w:rsidP="00ED1DC1">
      <w:pPr>
        <w:spacing w:after="120" w:line="264" w:lineRule="auto"/>
      </w:pPr>
      <w:r w:rsidRPr="00AB2ADA">
        <w:t xml:space="preserve">Vores projekt er vigtigt fordi det vil hjælpe andre mennesker </w:t>
      </w:r>
      <w:r w:rsidR="00B110CF" w:rsidRPr="00AB2ADA">
        <w:t xml:space="preserve">i </w:t>
      </w:r>
      <w:r w:rsidR="007C5A7E" w:rsidRPr="00AB2ADA">
        <w:t>Verden</w:t>
      </w:r>
      <w:r w:rsidR="00B110CF" w:rsidRPr="00AB2ADA">
        <w:t xml:space="preserve"> der er i nød. Det vil sikkert også hjælpe på den måde at de ikke skal tænke så meget på at skaffe vand</w:t>
      </w:r>
      <w:r w:rsidR="000D6337" w:rsidRPr="00AB2ADA">
        <w:t>.</w:t>
      </w:r>
    </w:p>
    <w:p w14:paraId="65FDB1F0" w14:textId="77777777" w:rsidR="000E0FBA" w:rsidRPr="00AB2ADA" w:rsidRDefault="00A86A2D" w:rsidP="00ED1DC1">
      <w:pPr>
        <w:spacing w:after="120" w:line="264" w:lineRule="auto"/>
      </w:pPr>
      <w:r w:rsidRPr="00AB2ADA">
        <w:t>Projektet synes vi er rigtig vigtigt, fordi både sydafrikanerne og mange andre vil mangle rigtig meget vand. Vi vil gerne have at alle kan få mere end de 25L vand om måneden de kan få med en tankbil</w:t>
      </w:r>
      <w:r w:rsidR="000E0FBA" w:rsidRPr="00AB2ADA">
        <w:t>.</w:t>
      </w:r>
    </w:p>
    <w:p w14:paraId="5C6EA405" w14:textId="08D55D3A" w:rsidR="00AB2ADA" w:rsidRPr="00AB2ADA" w:rsidRDefault="00A86A2D" w:rsidP="00ED1DC1">
      <w:pPr>
        <w:spacing w:after="120" w:line="264" w:lineRule="auto"/>
      </w:pPr>
      <w:r w:rsidRPr="00AB2ADA">
        <w:t xml:space="preserve">Hvis </w:t>
      </w:r>
      <w:r w:rsidR="000E0FBA" w:rsidRPr="00AB2ADA">
        <w:t>vi med vores opfindelse kan være med til at løse FN’s verdensmål nr. 6</w:t>
      </w:r>
      <w:r w:rsidRPr="00AB2ADA">
        <w:t>, så er det endnu bedre.</w:t>
      </w:r>
    </w:p>
    <w:p w14:paraId="36898D4F" w14:textId="7E7B916B" w:rsidR="00E66C81" w:rsidRPr="00CD1A88" w:rsidRDefault="00771203" w:rsidP="00AB2ADA">
      <w:pPr>
        <w:pStyle w:val="Overskrift1"/>
      </w:pPr>
      <w:bookmarkStart w:id="8" w:name="_Toc510812438"/>
      <w:bookmarkStart w:id="9" w:name="_Toc510812700"/>
      <w:r w:rsidRPr="00CD1A88">
        <w:t>introduktion</w:t>
      </w:r>
      <w:bookmarkEnd w:id="8"/>
      <w:bookmarkEnd w:id="9"/>
    </w:p>
    <w:p w14:paraId="175105BA" w14:textId="09F545AA" w:rsidR="00922BFC" w:rsidRPr="00337571" w:rsidRDefault="00B353BC" w:rsidP="00AB2ADA">
      <w:r w:rsidRPr="00CD1A88">
        <w:t>Vi er tr</w:t>
      </w:r>
      <w:r w:rsidR="005E6F13" w:rsidRPr="00CD1A88">
        <w:t>e drenge</w:t>
      </w:r>
      <w:r w:rsidR="009D3CE6">
        <w:t>,</w:t>
      </w:r>
      <w:r w:rsidR="00DB5481">
        <w:t xml:space="preserve"> Jeppe, Anders og Luc</w:t>
      </w:r>
      <w:r w:rsidR="00BF2212" w:rsidRPr="00CD1A88">
        <w:t>as</w:t>
      </w:r>
      <w:r w:rsidR="005E6F13" w:rsidRPr="00CD1A88">
        <w:t xml:space="preserve"> fra </w:t>
      </w:r>
      <w:r w:rsidR="00697D2E">
        <w:t>K</w:t>
      </w:r>
      <w:r w:rsidR="005E6F13" w:rsidRPr="00CD1A88">
        <w:t>rogårdskolen</w:t>
      </w:r>
      <w:r w:rsidR="009D3CE6">
        <w:t>,</w:t>
      </w:r>
      <w:r w:rsidR="005E6F13" w:rsidRPr="00CD1A88">
        <w:t xml:space="preserve"> der</w:t>
      </w:r>
      <w:r w:rsidR="00281153" w:rsidRPr="00CD1A88">
        <w:t xml:space="preserve"> bruger vores fritid </w:t>
      </w:r>
      <w:r w:rsidR="009108AA" w:rsidRPr="00CD1A88">
        <w:t xml:space="preserve">hos vores talentunderviser, hvor vi laver </w:t>
      </w:r>
      <w:r w:rsidR="00C8707E" w:rsidRPr="00CD1A88">
        <w:t xml:space="preserve">projekter og lignede. </w:t>
      </w:r>
      <w:r w:rsidR="00CB4777" w:rsidRPr="00CD1A88">
        <w:t xml:space="preserve">Vi så alle tre i </w:t>
      </w:r>
      <w:r w:rsidR="00655A9B" w:rsidRPr="00CD1A88">
        <w:t xml:space="preserve">tv’et at man i Sydafrika har et kæmpe problem med at vandet </w:t>
      </w:r>
      <w:r w:rsidR="00DA3AE7" w:rsidRPr="00CD1A88">
        <w:t>er ved at slippe op.</w:t>
      </w:r>
      <w:r w:rsidR="00655A9B" w:rsidRPr="00CD1A88">
        <w:t xml:space="preserve"> </w:t>
      </w:r>
      <w:r w:rsidR="002452C5" w:rsidRPr="00CD1A88">
        <w:t xml:space="preserve">Det vil vi alle gerne </w:t>
      </w:r>
      <w:r w:rsidR="00B522D2" w:rsidRPr="00CD1A88">
        <w:t xml:space="preserve">arbejde </w:t>
      </w:r>
      <w:r w:rsidR="00182271" w:rsidRPr="00CD1A88">
        <w:t>med.</w:t>
      </w:r>
      <w:r w:rsidR="00B522D2" w:rsidRPr="00CD1A88">
        <w:t xml:space="preserve"> </w:t>
      </w:r>
      <w:r w:rsidR="00922BFC" w:rsidRPr="00CD1A88">
        <w:t xml:space="preserve">Vi syntes </w:t>
      </w:r>
      <w:r w:rsidR="00DA3AE7" w:rsidRPr="00CD1A88">
        <w:t>også</w:t>
      </w:r>
      <w:r w:rsidR="00CB5CB4">
        <w:t>,</w:t>
      </w:r>
      <w:r w:rsidR="00DA3AE7" w:rsidRPr="00CD1A88">
        <w:t xml:space="preserve"> </w:t>
      </w:r>
      <w:r w:rsidR="00922BFC" w:rsidRPr="00CD1A88">
        <w:t xml:space="preserve">at netop dette projekt er meget interessant, </w:t>
      </w:r>
      <w:r w:rsidR="00BB7389">
        <w:t>fordi</w:t>
      </w:r>
      <w:r w:rsidR="00922BFC" w:rsidRPr="00CD1A88">
        <w:t xml:space="preserve"> at </w:t>
      </w:r>
      <w:r w:rsidR="00DA3AE7" w:rsidRPr="00CD1A88">
        <w:t xml:space="preserve">der </w:t>
      </w:r>
      <w:r w:rsidR="00922BFC" w:rsidRPr="00CD1A88">
        <w:t>ikke</w:t>
      </w:r>
      <w:r w:rsidR="00DA3AE7" w:rsidRPr="00CD1A88">
        <w:t xml:space="preserve"> er</w:t>
      </w:r>
      <w:r w:rsidR="00922BFC" w:rsidRPr="00CD1A88">
        <w:t xml:space="preserve"> mange</w:t>
      </w:r>
      <w:r w:rsidR="00BB7389">
        <w:t xml:space="preserve"> der</w:t>
      </w:r>
      <w:r w:rsidR="00922BFC" w:rsidRPr="00CD1A88">
        <w:t xml:space="preserve"> tænker over</w:t>
      </w:r>
      <w:r w:rsidR="00BB7389">
        <w:t>,</w:t>
      </w:r>
      <w:r w:rsidR="00922BFC" w:rsidRPr="00CD1A88">
        <w:t xml:space="preserve"> at vores vand også vil slippe op en dag. Vi syntes også at det er et meget interessant</w:t>
      </w:r>
      <w:r w:rsidR="008665EA">
        <w:t xml:space="preserve"> problem,</w:t>
      </w:r>
      <w:r w:rsidR="00922BFC" w:rsidRPr="00CD1A88">
        <w:t xml:space="preserve"> fordi det heller ikke er noget man s</w:t>
      </w:r>
      <w:r w:rsidR="00291195">
        <w:t>æ</w:t>
      </w:r>
      <w:r w:rsidR="00922BFC" w:rsidRPr="00CD1A88">
        <w:t>tter særlig meget fokus på i grundskolen</w:t>
      </w:r>
      <w:r w:rsidR="00182271" w:rsidRPr="00CD1A88">
        <w:t>.</w:t>
      </w:r>
      <w:r w:rsidR="009721FB" w:rsidRPr="00CD1A88">
        <w:t xml:space="preserve"> </w:t>
      </w:r>
      <w:r w:rsidR="00EF54CF" w:rsidRPr="00337571">
        <w:t>Derfor</w:t>
      </w:r>
      <w:r w:rsidR="00115AD3" w:rsidRPr="00337571">
        <w:t xml:space="preserve"> håber</w:t>
      </w:r>
      <w:r w:rsidR="00922BFC" w:rsidRPr="00337571">
        <w:t xml:space="preserve"> vi</w:t>
      </w:r>
      <w:r w:rsidR="00115AD3" w:rsidRPr="00337571">
        <w:t>,</w:t>
      </w:r>
      <w:r w:rsidR="00922BFC" w:rsidRPr="00337571">
        <w:t xml:space="preserve"> at vores projekt</w:t>
      </w:r>
      <w:r w:rsidR="009721FB" w:rsidRPr="00337571">
        <w:t xml:space="preserve"> måske</w:t>
      </w:r>
      <w:r w:rsidR="00922BFC" w:rsidRPr="00337571">
        <w:t xml:space="preserve"> kan gøre noget godt for verden</w:t>
      </w:r>
      <w:r w:rsidR="00DA3AE7" w:rsidRPr="00337571">
        <w:t>.</w:t>
      </w:r>
    </w:p>
    <w:p w14:paraId="24AB8229" w14:textId="361054F7" w:rsidR="00B31F52" w:rsidRPr="00337571" w:rsidRDefault="00DA3AE7" w:rsidP="00AB2ADA">
      <w:r w:rsidRPr="00337571">
        <w:t>For h</w:t>
      </w:r>
      <w:r w:rsidR="00B31F52" w:rsidRPr="00337571">
        <w:t xml:space="preserve">vad sker der mon den dag verden løber tør for rent drikkevand eller ferskvand? Hvordan vil vi mennesker nu fremskaffe rent drikkevand? Skal det ende ud i tørke, uden vand eller væske? Vores spørgsmål er blot. Kan man uden energi lave saltvand om til rent drikkevand? Det er kort sagt det vores projekt går ud på. </w:t>
      </w:r>
    </w:p>
    <w:p w14:paraId="29D459BC" w14:textId="114C5CE1" w:rsidR="00F92E82" w:rsidRPr="00CD1A88" w:rsidRDefault="00AB2ADA" w:rsidP="00AB2ADA">
      <w:pPr>
        <w:pStyle w:val="Overskrift2"/>
      </w:pPr>
      <w:bookmarkStart w:id="10" w:name="_Toc510812439"/>
      <w:bookmarkStart w:id="11" w:name="_Toc510812701"/>
      <w:r>
        <w:t>P</w:t>
      </w:r>
      <w:r w:rsidR="00D23560" w:rsidRPr="00CD1A88">
        <w:t>roblemformulering</w:t>
      </w:r>
      <w:bookmarkEnd w:id="10"/>
      <w:bookmarkEnd w:id="11"/>
    </w:p>
    <w:p w14:paraId="4100C190" w14:textId="7F688D14" w:rsidR="00687F13" w:rsidRPr="00C54344" w:rsidRDefault="00687F13" w:rsidP="00AB2ADA">
      <w:pPr>
        <w:rPr>
          <w:rFonts w:eastAsia="Times New Roman"/>
        </w:rPr>
      </w:pPr>
      <w:r w:rsidRPr="00C54344">
        <w:rPr>
          <w:rFonts w:eastAsia="Times New Roman"/>
        </w:rPr>
        <w:t xml:space="preserve">Kan man gøre det nemmere at lave saltvand om til drikkevand, uden at bruge noget energi? Er det muligt at hjælpe dem nede i </w:t>
      </w:r>
      <w:r w:rsidR="008B18ED">
        <w:rPr>
          <w:rFonts w:eastAsia="Times New Roman"/>
        </w:rPr>
        <w:t>Syda</w:t>
      </w:r>
      <w:r w:rsidRPr="00C54344">
        <w:rPr>
          <w:rFonts w:eastAsia="Times New Roman"/>
        </w:rPr>
        <w:t xml:space="preserve">frika, som næsten intet vand har? Hvis nu man lavede en hinde som lavede saltvand om til drikkevand, ville det så kunne hjælpe afrikanerne. Ville det være muligt at lave omvendt osmose om, så det ikke brugte noget energi? Så helt konkret, er det muligt at hjælpe </w:t>
      </w:r>
      <w:r w:rsidR="008B18ED">
        <w:rPr>
          <w:rFonts w:eastAsia="Times New Roman"/>
        </w:rPr>
        <w:t>syd</w:t>
      </w:r>
      <w:r w:rsidRPr="00C54344">
        <w:rPr>
          <w:rFonts w:eastAsia="Times New Roman"/>
        </w:rPr>
        <w:t>afrik</w:t>
      </w:r>
      <w:r w:rsidR="00831F61" w:rsidRPr="00C54344">
        <w:rPr>
          <w:rFonts w:eastAsia="Times New Roman"/>
        </w:rPr>
        <w:t>a</w:t>
      </w:r>
      <w:r w:rsidRPr="00C54344">
        <w:rPr>
          <w:rFonts w:eastAsia="Times New Roman"/>
        </w:rPr>
        <w:t xml:space="preserve">nerne med </w:t>
      </w:r>
      <w:r w:rsidR="00D0120D">
        <w:rPr>
          <w:rFonts w:eastAsia="Times New Roman"/>
        </w:rPr>
        <w:t>a</w:t>
      </w:r>
      <w:r w:rsidRPr="00C54344">
        <w:rPr>
          <w:rFonts w:eastAsia="Times New Roman"/>
        </w:rPr>
        <w:t>t lave saltvand om til drikkevand uden at bruge noget energi?</w:t>
      </w:r>
    </w:p>
    <w:p w14:paraId="061359E5" w14:textId="4E0E255A" w:rsidR="00AC0BBA" w:rsidRDefault="00AB2ADA" w:rsidP="00AB2ADA">
      <w:pPr>
        <w:pStyle w:val="Overskrift2"/>
      </w:pPr>
      <w:bookmarkStart w:id="12" w:name="_Toc510812440"/>
      <w:bookmarkStart w:id="13" w:name="_Toc510812702"/>
      <w:r>
        <w:t>B</w:t>
      </w:r>
      <w:r w:rsidR="00AC0BBA" w:rsidRPr="00CD1A88">
        <w:t>aggrund</w:t>
      </w:r>
      <w:bookmarkEnd w:id="12"/>
      <w:bookmarkEnd w:id="13"/>
    </w:p>
    <w:p w14:paraId="0FDCA55D" w14:textId="3CCD5DF9" w:rsidR="00626EB5" w:rsidRDefault="00626EB5" w:rsidP="00AB2ADA">
      <w:pPr>
        <w:rPr>
          <w:rFonts w:eastAsia="Times New Roman"/>
        </w:rPr>
      </w:pPr>
      <w:r w:rsidRPr="00043EDD">
        <w:rPr>
          <w:rFonts w:eastAsia="Times New Roman"/>
        </w:rPr>
        <w:t>De forskellige metoder til at lave rent vand</w:t>
      </w:r>
      <w:r w:rsidR="00447BB4" w:rsidRPr="00043EDD">
        <w:rPr>
          <w:rFonts w:eastAsia="Times New Roman"/>
        </w:rPr>
        <w:t xml:space="preserve"> </w:t>
      </w:r>
      <w:r w:rsidRPr="00043EDD">
        <w:rPr>
          <w:rFonts w:eastAsia="Times New Roman"/>
        </w:rPr>
        <w:t xml:space="preserve">har inspireret os til de </w:t>
      </w:r>
      <w:r w:rsidR="00447BB4" w:rsidRPr="00043EDD">
        <w:rPr>
          <w:rFonts w:eastAsia="Times New Roman"/>
        </w:rPr>
        <w:t>forsøg vi har lavet</w:t>
      </w:r>
      <w:r w:rsidR="001047AF">
        <w:rPr>
          <w:rFonts w:eastAsia="Times New Roman"/>
        </w:rPr>
        <w:t xml:space="preserve"> og hvordan saltvand er bygget op.</w:t>
      </w:r>
    </w:p>
    <w:p w14:paraId="06C7A841" w14:textId="4AE6A0F1" w:rsidR="009E7E99" w:rsidRPr="005125C0" w:rsidRDefault="00123444" w:rsidP="006671A2">
      <w:pPr>
        <w:pStyle w:val="Overskrift3"/>
      </w:pPr>
      <w:bookmarkStart w:id="14" w:name="_Toc510812441"/>
      <w:bookmarkStart w:id="15" w:name="_Toc510812703"/>
      <w:r w:rsidRPr="005125C0">
        <w:t>Hvad er saltvands struktur</w:t>
      </w:r>
      <w:r w:rsidR="007063B0" w:rsidRPr="005125C0">
        <w:t>?</w:t>
      </w:r>
      <w:bookmarkEnd w:id="14"/>
      <w:bookmarkEnd w:id="15"/>
    </w:p>
    <w:p w14:paraId="062E62DB" w14:textId="7EF9B89A" w:rsidR="00C5415F" w:rsidRDefault="00E7581E" w:rsidP="00AB2ADA">
      <w:pPr>
        <w:rPr>
          <w:rFonts w:eastAsia="Times New Roman"/>
        </w:rPr>
      </w:pPr>
      <w:r>
        <w:rPr>
          <w:rFonts w:eastAsia="Times New Roman"/>
        </w:rPr>
        <w:t>S</w:t>
      </w:r>
      <w:r w:rsidR="00875509">
        <w:rPr>
          <w:rFonts w:eastAsia="Times New Roman"/>
        </w:rPr>
        <w:t xml:space="preserve">altvands </w:t>
      </w:r>
      <w:r>
        <w:rPr>
          <w:rFonts w:eastAsia="Times New Roman"/>
        </w:rPr>
        <w:t>struktur er meget enkelt.</w:t>
      </w:r>
      <w:r w:rsidR="00473F73">
        <w:rPr>
          <w:rFonts w:eastAsia="Times New Roman"/>
        </w:rPr>
        <w:t xml:space="preserve"> Hvis man tilsætter større molekyler som fx</w:t>
      </w:r>
      <w:r w:rsidR="00F053C4">
        <w:rPr>
          <w:rFonts w:eastAsia="Times New Roman"/>
        </w:rPr>
        <w:t xml:space="preserve"> </w:t>
      </w:r>
      <w:r w:rsidR="00045F26">
        <w:rPr>
          <w:rFonts w:eastAsia="Times New Roman"/>
        </w:rPr>
        <w:t xml:space="preserve">salt vil vandmolekylerne </w:t>
      </w:r>
      <w:r w:rsidR="003F3501">
        <w:rPr>
          <w:rFonts w:eastAsia="Times New Roman"/>
        </w:rPr>
        <w:t xml:space="preserve">binde sig til salt molekylerne. Det er </w:t>
      </w:r>
      <w:r w:rsidR="0080700B">
        <w:rPr>
          <w:rFonts w:eastAsia="Times New Roman"/>
        </w:rPr>
        <w:t>sådant saltvand</w:t>
      </w:r>
      <w:r w:rsidR="003F3501">
        <w:rPr>
          <w:rFonts w:eastAsia="Times New Roman"/>
        </w:rPr>
        <w:t xml:space="preserve"> er bygget op.</w:t>
      </w:r>
      <w:r w:rsidR="0080700B" w:rsidRPr="0080700B">
        <w:rPr>
          <w:rFonts w:eastAsia="Times New Roman"/>
        </w:rPr>
        <w:t xml:space="preserve"> </w:t>
      </w:r>
      <w:r w:rsidR="00C5415F">
        <w:rPr>
          <w:rFonts w:eastAsia="Times New Roman"/>
        </w:rPr>
        <w:t>Se bil</w:t>
      </w:r>
      <w:r w:rsidR="00A701D6">
        <w:rPr>
          <w:rFonts w:eastAsia="Times New Roman"/>
        </w:rPr>
        <w:t>le</w:t>
      </w:r>
      <w:r w:rsidR="0043713E">
        <w:rPr>
          <w:rFonts w:eastAsia="Times New Roman"/>
        </w:rPr>
        <w:t>det</w:t>
      </w:r>
      <w:r w:rsidR="00D9011F">
        <w:rPr>
          <w:rFonts w:eastAsia="Times New Roman"/>
        </w:rPr>
        <w:t>.</w:t>
      </w:r>
    </w:p>
    <w:p w14:paraId="2566C22F" w14:textId="290C465A" w:rsidR="00123444" w:rsidRDefault="00B43A90" w:rsidP="00AB2ADA">
      <w:pPr>
        <w:rPr>
          <w:rFonts w:eastAsia="Times New Roman"/>
        </w:rPr>
      </w:pPr>
      <w:r>
        <w:rPr>
          <w:rFonts w:eastAsia="Times New Roman"/>
        </w:rPr>
        <mc:AlternateContent>
          <mc:Choice Requires="wps">
            <w:drawing>
              <wp:anchor distT="0" distB="0" distL="114300" distR="114300" simplePos="0" relativeHeight="251670016" behindDoc="0" locked="0" layoutInCell="1" allowOverlap="1" wp14:anchorId="7EE658BD" wp14:editId="1645A08E">
                <wp:simplePos x="0" y="0"/>
                <wp:positionH relativeFrom="column">
                  <wp:posOffset>1323827</wp:posOffset>
                </wp:positionH>
                <wp:positionV relativeFrom="paragraph">
                  <wp:posOffset>1419567</wp:posOffset>
                </wp:positionV>
                <wp:extent cx="1146957" cy="227623"/>
                <wp:effectExtent l="0" t="0" r="0" b="1270"/>
                <wp:wrapNone/>
                <wp:docPr id="31" name="Tekstfelt 31"/>
                <wp:cNvGraphicFramePr/>
                <a:graphic xmlns:a="http://schemas.openxmlformats.org/drawingml/2006/main">
                  <a:graphicData uri="http://schemas.microsoft.com/office/word/2010/wordprocessingShape">
                    <wps:wsp>
                      <wps:cNvSpPr txBox="1"/>
                      <wps:spPr>
                        <a:xfrm>
                          <a:off x="0" y="0"/>
                          <a:ext cx="1146957" cy="227623"/>
                        </a:xfrm>
                        <a:prstGeom prst="rect">
                          <a:avLst/>
                        </a:prstGeom>
                        <a:solidFill>
                          <a:srgbClr val="E2E2E2"/>
                        </a:solidFill>
                        <a:ln>
                          <a:noFill/>
                        </a:ln>
                        <a:effectLst/>
                      </wps:spPr>
                      <wps:style>
                        <a:lnRef idx="0">
                          <a:schemeClr val="accent1"/>
                        </a:lnRef>
                        <a:fillRef idx="0">
                          <a:schemeClr val="accent1"/>
                        </a:fillRef>
                        <a:effectRef idx="0">
                          <a:schemeClr val="accent1"/>
                        </a:effectRef>
                        <a:fontRef idx="minor">
                          <a:schemeClr val="dk1"/>
                        </a:fontRef>
                      </wps:style>
                      <wps:txbx>
                        <w:txbxContent>
                          <w:p w14:paraId="417C4516" w14:textId="716332BC" w:rsidR="000A6FC2" w:rsidRDefault="000A6FC2" w:rsidP="005125C0">
                            <w:pPr>
                              <w:jc w:val="center"/>
                            </w:pPr>
                            <w:r>
                              <w:t>Saltvand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58BD" id="Tekstfelt 31" o:spid="_x0000_s1029" type="#_x0000_t202" style="position:absolute;margin-left:104.25pt;margin-top:111.8pt;width:90.3pt;height:17.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" fillcolor="#e2e2e2" stroked="f">
                <v:textbox inset="0,0,0,0">
                  <w:txbxContent>
                    <w:p w14:paraId="417C4516" w14:textId="716332BC" w:rsidR="000A6FC2" w:rsidRDefault="000A6FC2" w:rsidP="005125C0">
                      <w:pPr>
                        <w:jc w:val="center"/>
                      </w:pPr>
                      <w:r>
                        <w:t>Saltvand</w:t>
                      </w:r>
                    </w:p>
                  </w:txbxContent>
                </v:textbox>
              </v:shape>
            </w:pict>
          </mc:Fallback>
        </mc:AlternateContent>
      </w:r>
      <w:r w:rsidR="0080700B">
        <w:rPr>
          <w:rFonts w:eastAsia="Times New Roman"/>
        </w:rPr>
        <w:drawing>
          <wp:inline distT="0" distB="0" distL="0" distR="0" wp14:anchorId="181A5DE3" wp14:editId="56F3BF5D">
            <wp:extent cx="3677336" cy="1648460"/>
            <wp:effectExtent l="0" t="0" r="5715" b="254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ltwater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4690" cy="1651757"/>
                    </a:xfrm>
                    <a:prstGeom prst="rect">
                      <a:avLst/>
                    </a:prstGeom>
                  </pic:spPr>
                </pic:pic>
              </a:graphicData>
            </a:graphic>
          </wp:inline>
        </w:drawing>
      </w:r>
    </w:p>
    <w:p w14:paraId="26C4F34D" w14:textId="1BA627F2" w:rsidR="006B1E97" w:rsidRPr="00AB2ADA" w:rsidRDefault="000B2413" w:rsidP="006671A2">
      <w:pPr>
        <w:pStyle w:val="Overskrift3"/>
      </w:pPr>
      <w:bookmarkStart w:id="16" w:name="_Toc510812442"/>
      <w:bookmarkStart w:id="17" w:name="_Toc510812704"/>
      <w:r w:rsidRPr="00AB2ADA">
        <w:t xml:space="preserve">hvad er </w:t>
      </w:r>
      <w:r w:rsidR="006B1E97" w:rsidRPr="00AB2ADA">
        <w:t>osmose</w:t>
      </w:r>
      <w:r w:rsidR="00D91EC5" w:rsidRPr="00AB2ADA">
        <w:t>?</w:t>
      </w:r>
      <w:bookmarkEnd w:id="16"/>
      <w:bookmarkEnd w:id="17"/>
    </w:p>
    <w:p w14:paraId="71EE3D27" w14:textId="44A073AD" w:rsidR="004E4AB7" w:rsidRPr="00043EDD" w:rsidRDefault="00043EDD" w:rsidP="00AB2ADA">
      <w:pPr>
        <w:rPr>
          <w:rFonts w:eastAsia="Times New Roman"/>
        </w:rPr>
      </w:pPr>
      <w:r>
        <w:rPr>
          <w:rFonts w:eastAsia="Times New Roman"/>
        </w:rPr>
        <w:t xml:space="preserve">Hvis </w:t>
      </w:r>
      <w:r w:rsidR="00D91EC5">
        <w:rPr>
          <w:rFonts w:eastAsia="Times New Roman"/>
        </w:rPr>
        <w:t xml:space="preserve">man </w:t>
      </w:r>
      <w:r w:rsidRPr="00043EDD">
        <w:rPr>
          <w:rFonts w:eastAsia="Times New Roman"/>
        </w:rPr>
        <w:t xml:space="preserve">har to beholdere (beholder 1 og 2), der er adskilt af en membran. </w:t>
      </w:r>
      <w:r w:rsidR="00E7581E">
        <w:rPr>
          <w:rFonts w:eastAsia="Times New Roman"/>
        </w:rPr>
        <w:t>Hvis du</w:t>
      </w:r>
      <w:r w:rsidRPr="00043EDD">
        <w:rPr>
          <w:rFonts w:eastAsia="Times New Roman"/>
        </w:rPr>
        <w:t xml:space="preserve"> tilsætter større molekyler, fx s</w:t>
      </w:r>
      <w:r w:rsidR="004907A0">
        <w:rPr>
          <w:rFonts w:eastAsia="Times New Roman"/>
        </w:rPr>
        <w:t>alt</w:t>
      </w:r>
      <w:r w:rsidRPr="00043EDD">
        <w:rPr>
          <w:rFonts w:eastAsia="Times New Roman"/>
        </w:rPr>
        <w:t>, til beholder 2</w:t>
      </w:r>
      <w:r w:rsidR="00440A32">
        <w:rPr>
          <w:rFonts w:eastAsia="Times New Roman"/>
        </w:rPr>
        <w:t>, s</w:t>
      </w:r>
      <w:r w:rsidRPr="00043EDD">
        <w:rPr>
          <w:rFonts w:eastAsia="Times New Roman"/>
        </w:rPr>
        <w:t>å vil der opstå en koncentrationsforskel af frie vandmolekyler i de to beholdere, for vandmolekylerne i beholder 2 vil binde sig til de tilsatte s</w:t>
      </w:r>
      <w:r w:rsidR="004907A0">
        <w:rPr>
          <w:rFonts w:eastAsia="Times New Roman"/>
        </w:rPr>
        <w:t>alt</w:t>
      </w:r>
      <w:r w:rsidRPr="00043EDD">
        <w:rPr>
          <w:rFonts w:eastAsia="Times New Roman"/>
        </w:rPr>
        <w:t>molekyler. Dette medfører færre frie vandmolekyler i beholder 2 i forhold til i beholder 1. Fordi s</w:t>
      </w:r>
      <w:r w:rsidR="004907A0">
        <w:rPr>
          <w:rFonts w:eastAsia="Times New Roman"/>
        </w:rPr>
        <w:t>alt</w:t>
      </w:r>
      <w:r w:rsidRPr="00043EDD">
        <w:rPr>
          <w:rFonts w:eastAsia="Times New Roman"/>
        </w:rPr>
        <w:t xml:space="preserve">molekylerne er for store til at bevæge sig over i beholder 1 (hullerne i membranen er for små), vil vandmolekyler i beholder 1 bevæge sig over i beholder 2 for at udligne koncentrationen af frie vandmolekyler i de to beholdere. Når koncentrationen er udlignet, opnås der igen ligevægt mellem beholderne. </w:t>
      </w:r>
      <w:r w:rsidR="009B2CEA">
        <w:rPr>
          <w:rFonts w:eastAsia="Times New Roman"/>
        </w:rPr>
        <w:t>Det er osmose</w:t>
      </w:r>
      <w:r w:rsidR="00386492">
        <w:rPr>
          <w:rFonts w:eastAsia="Times New Roman"/>
        </w:rPr>
        <w:t>.</w:t>
      </w:r>
    </w:p>
    <w:p w14:paraId="50816FBB" w14:textId="1C6EF61D" w:rsidR="00D77A54" w:rsidRPr="00AB2ADA" w:rsidRDefault="000B2413" w:rsidP="006671A2">
      <w:pPr>
        <w:pStyle w:val="Overskrift3"/>
      </w:pPr>
      <w:bookmarkStart w:id="18" w:name="_Toc510812443"/>
      <w:bookmarkStart w:id="19" w:name="_Toc510812705"/>
      <w:r w:rsidRPr="00AB2ADA">
        <w:t xml:space="preserve">hvad er </w:t>
      </w:r>
      <w:r w:rsidR="00EF66D1" w:rsidRPr="00AB2ADA">
        <w:t>O</w:t>
      </w:r>
      <w:r w:rsidR="003744D4" w:rsidRPr="00AB2ADA">
        <w:t>mvendt</w:t>
      </w:r>
      <w:r w:rsidR="00EF66D1" w:rsidRPr="00AB2ADA">
        <w:t xml:space="preserve"> osmose</w:t>
      </w:r>
      <w:r w:rsidR="00895B4C" w:rsidRPr="00AB2ADA">
        <w:t>?</w:t>
      </w:r>
      <w:bookmarkEnd w:id="18"/>
      <w:bookmarkEnd w:id="19"/>
    </w:p>
    <w:p w14:paraId="23A344F9" w14:textId="77777777" w:rsidR="00AB2ADA" w:rsidRDefault="00AF1697" w:rsidP="00AB2ADA">
      <w:r w:rsidRPr="00CD1A88">
        <w:t xml:space="preserve">Omvendt osmose er den måde </w:t>
      </w:r>
      <w:r w:rsidR="002604F6" w:rsidRPr="00CD1A88">
        <w:t xml:space="preserve">man oftest laver saltvand om til drikkevand. </w:t>
      </w:r>
      <w:r w:rsidR="00D77A54" w:rsidRPr="00CD1A88">
        <w:t xml:space="preserve">Omvendt osmose består som regel af to til tre filtre. De består af kulstof og kul. For at sparre på energien prøver man at </w:t>
      </w:r>
      <w:r w:rsidR="002D78E5">
        <w:t>filtrere</w:t>
      </w:r>
      <w:r w:rsidR="00D77A54" w:rsidRPr="00CD1A88">
        <w:t xml:space="preserve"> så meget salt fra vandet med filtrene, så membranen holder længere. En membran er nemlig svær at erstatte.</w:t>
      </w:r>
    </w:p>
    <w:p w14:paraId="513978BA" w14:textId="7CE62195" w:rsidR="00D77A54" w:rsidRPr="00CD1A88" w:rsidRDefault="00D77A54" w:rsidP="00AB2ADA">
      <w:pPr>
        <w:rPr>
          <w:noProof w:val="0"/>
        </w:rPr>
      </w:pPr>
      <w:r w:rsidRPr="00AB2ADA">
        <w:rPr>
          <w:sz w:val="2"/>
        </w:rPr>
        <w:br/>
      </w:r>
      <w:r w:rsidR="002604F6" w:rsidRPr="00CD1A88">
        <w:drawing>
          <wp:inline distT="0" distB="0" distL="0" distR="0" wp14:anchorId="65FF2FED" wp14:editId="2BA039E7">
            <wp:extent cx="6227445" cy="1398630"/>
            <wp:effectExtent l="0" t="0" r="190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ykket_i_processen.png"/>
                    <pic:cNvPicPr/>
                  </pic:nvPicPr>
                  <pic:blipFill>
                    <a:blip r:embed="rId13">
                      <a:extLst>
                        <a:ext uri="{28A0092B-C50C-407E-A947-70E740481C1C}">
                          <a14:useLocalDpi xmlns:a14="http://schemas.microsoft.com/office/drawing/2010/main" val="0"/>
                        </a:ext>
                      </a:extLst>
                    </a:blip>
                    <a:stretch>
                      <a:fillRect/>
                    </a:stretch>
                  </pic:blipFill>
                  <pic:spPr>
                    <a:xfrm>
                      <a:off x="0" y="0"/>
                      <a:ext cx="6227445" cy="1398630"/>
                    </a:xfrm>
                    <a:prstGeom prst="rect">
                      <a:avLst/>
                    </a:prstGeom>
                  </pic:spPr>
                </pic:pic>
              </a:graphicData>
            </a:graphic>
          </wp:inline>
        </w:drawing>
      </w:r>
      <w:r w:rsidRPr="00CD1A88">
        <w:br/>
        <w:t xml:space="preserve">Omvendt osmose bruger mest energi på et højtryk. Højtrykket er </w:t>
      </w:r>
      <w:r w:rsidR="009B2CEA">
        <w:t xml:space="preserve">i </w:t>
      </w:r>
      <w:r w:rsidR="003F3A98">
        <w:t xml:space="preserve">beholderen med </w:t>
      </w:r>
      <w:r w:rsidR="00814B06">
        <w:t>saltvand</w:t>
      </w:r>
      <w:r w:rsidR="003F3A98">
        <w:t xml:space="preserve">, </w:t>
      </w:r>
      <w:r w:rsidR="00F73FB8">
        <w:t xml:space="preserve">som er </w:t>
      </w:r>
      <w:r w:rsidRPr="00CD1A88">
        <w:t xml:space="preserve">med til at lave </w:t>
      </w:r>
      <w:r w:rsidR="003F3A98">
        <w:t>osmose</w:t>
      </w:r>
      <w:r w:rsidR="000627B8">
        <w:t xml:space="preserve"> omvendt</w:t>
      </w:r>
      <w:r w:rsidRPr="00CD1A88">
        <w:t xml:space="preserve">. Det skubber saltvandet imod ferskvandet. I midten er et filter som har så små huller at kun </w:t>
      </w:r>
      <w:r w:rsidR="00DC6D4D" w:rsidRPr="00E35A54">
        <w:t>H</w:t>
      </w:r>
      <w:r w:rsidR="00E35A54">
        <w:rPr>
          <w:vertAlign w:val="subscript"/>
        </w:rPr>
        <w:t>2</w:t>
      </w:r>
      <w:r w:rsidR="00DC6D4D" w:rsidRPr="00E35A54">
        <w:t>O</w:t>
      </w:r>
      <w:r w:rsidRPr="00CD1A88">
        <w:t xml:space="preserve"> kan komme igennem. Men saltvandet har ikke lige så meget salt som det havd</w:t>
      </w:r>
      <w:r w:rsidR="000627B8">
        <w:t>e i starten, fordi saltvandet ha</w:t>
      </w:r>
      <w:r w:rsidRPr="00CD1A88">
        <w:t>r været igennem to til tre filtre. Når saltvandet er kommet igennem de meget små huller, kommer det over til det andet ferskvand, og det er klar til at drikkes. Sådan fungere</w:t>
      </w:r>
      <w:r w:rsidR="007F4B92">
        <w:t>r</w:t>
      </w:r>
      <w:r w:rsidRPr="00CD1A88">
        <w:t xml:space="preserve"> omvendt osmose. </w:t>
      </w:r>
    </w:p>
    <w:p w14:paraId="14FC73C4" w14:textId="1F5A8CC1" w:rsidR="00444FB1" w:rsidRPr="00CD1A88" w:rsidRDefault="00444FB1" w:rsidP="00AB2ADA">
      <w:r w:rsidRPr="00CD1A88">
        <w:t xml:space="preserve">Man kan ikke bruge omvendt osmose i </w:t>
      </w:r>
      <w:r w:rsidR="00325D31">
        <w:t>A</w:t>
      </w:r>
      <w:r w:rsidRPr="00CD1A88">
        <w:t>frika, fordi det kræver meget strøm</w:t>
      </w:r>
      <w:r w:rsidR="00EE527D" w:rsidRPr="00CD1A88">
        <w:t xml:space="preserve"> og filtre</w:t>
      </w:r>
      <w:r w:rsidR="00325D31">
        <w:t>ne</w:t>
      </w:r>
      <w:r w:rsidR="00952AA1">
        <w:t xml:space="preserve"> </w:t>
      </w:r>
      <w:r w:rsidR="00EE527D" w:rsidRPr="00CD1A88">
        <w:t>er dyre</w:t>
      </w:r>
      <w:r w:rsidR="00D25CD3" w:rsidRPr="00CD1A88">
        <w:t>.</w:t>
      </w:r>
    </w:p>
    <w:p w14:paraId="56F60CBE" w14:textId="214408C2" w:rsidR="00D25CD3" w:rsidRPr="00AB2ADA" w:rsidRDefault="00AB2ADA" w:rsidP="006671A2">
      <w:pPr>
        <w:pStyle w:val="Overskrift3"/>
      </w:pPr>
      <w:bookmarkStart w:id="20" w:name="_Toc510812444"/>
      <w:bookmarkStart w:id="21" w:name="_Toc510812706"/>
      <w:r w:rsidRPr="00CD1A88">
        <w:rPr>
          <w:color w:val="000000"/>
          <w:sz w:val="26"/>
          <w:szCs w:val="26"/>
        </w:rPr>
        <w:drawing>
          <wp:anchor distT="0" distB="0" distL="114300" distR="114300" simplePos="0" relativeHeight="251672064" behindDoc="1" locked="0" layoutInCell="1" allowOverlap="1" wp14:anchorId="31124A18" wp14:editId="3DE3E241">
            <wp:simplePos x="0" y="0"/>
            <wp:positionH relativeFrom="margin">
              <wp:align>right</wp:align>
            </wp:positionH>
            <wp:positionV relativeFrom="paragraph">
              <wp:posOffset>167005</wp:posOffset>
            </wp:positionV>
            <wp:extent cx="2514600" cy="1799590"/>
            <wp:effectExtent l="0" t="0" r="0" b="0"/>
            <wp:wrapTight wrapText="bothSides">
              <wp:wrapPolygon edited="0">
                <wp:start x="0" y="0"/>
                <wp:lineTo x="0" y="21265"/>
                <wp:lineTo x="21436" y="21265"/>
                <wp:lineTo x="21436" y="0"/>
                <wp:lineTo x="0" y="0"/>
              </wp:wrapPolygon>
            </wp:wrapTight>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arka_water.jpg_800x600_q85_crop.jpg"/>
                    <pic:cNvPicPr/>
                  </pic:nvPicPr>
                  <pic:blipFill rotWithShape="1">
                    <a:blip r:embed="rId14" cstate="print">
                      <a:extLst>
                        <a:ext uri="{28A0092B-C50C-407E-A947-70E740481C1C}">
                          <a14:useLocalDpi xmlns:a14="http://schemas.microsoft.com/office/drawing/2010/main" val="0"/>
                        </a:ext>
                      </a:extLst>
                    </a:blip>
                    <a:srcRect r="12673"/>
                    <a:stretch/>
                  </pic:blipFill>
                  <pic:spPr bwMode="auto">
                    <a:xfrm>
                      <a:off x="0" y="0"/>
                      <a:ext cx="2515173"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413" w:rsidRPr="00AB2ADA">
        <w:t xml:space="preserve">hvad er </w:t>
      </w:r>
      <w:r w:rsidR="00D90F2D" w:rsidRPr="00AB2ADA">
        <w:t>Wa</w:t>
      </w:r>
      <w:r w:rsidR="0042292C" w:rsidRPr="00AB2ADA">
        <w:t>r</w:t>
      </w:r>
      <w:r w:rsidR="00D90F2D" w:rsidRPr="00AB2ADA">
        <w:t>ka water</w:t>
      </w:r>
      <w:r w:rsidR="00DB5B70" w:rsidRPr="00AB2ADA">
        <w:t>?</w:t>
      </w:r>
      <w:bookmarkEnd w:id="20"/>
      <w:bookmarkEnd w:id="21"/>
    </w:p>
    <w:p w14:paraId="726D75E4" w14:textId="29D3111B" w:rsidR="0042292C" w:rsidRPr="00DC42FA" w:rsidRDefault="006B14FF" w:rsidP="00AB2ADA">
      <w:r w:rsidRPr="00DC42FA">
        <w:t xml:space="preserve">Et hold italienske forskere har </w:t>
      </w:r>
      <w:r w:rsidR="00BA2C57" w:rsidRPr="00DC42FA">
        <w:t>lavet en ting der opfanger</w:t>
      </w:r>
      <w:r w:rsidR="000627B8">
        <w:t xml:space="preserve"> vand. </w:t>
      </w:r>
      <w:r w:rsidR="009C5345">
        <w:t>O</w:t>
      </w:r>
      <w:r w:rsidRPr="00DC42FA">
        <w:t xml:space="preserve">m natten falder duggen naturligt på nettet og vandet glider ned langs materialet og ender i en stor krukke i bunden af tårnet. Teknikken virker bedst i områder, hvor der er høj luftfugtighed, og </w:t>
      </w:r>
      <w:r w:rsidR="00BE4E72" w:rsidRPr="00DC42FA">
        <w:t xml:space="preserve">det </w:t>
      </w:r>
      <w:r w:rsidRPr="00DC42FA">
        <w:t xml:space="preserve">forventes at kunne producere mellem 50 og 100 liter </w:t>
      </w:r>
      <w:r w:rsidR="009C5345">
        <w:t>drikke</w:t>
      </w:r>
      <w:r w:rsidRPr="00DC42FA">
        <w:t>vand om dagen.</w:t>
      </w:r>
      <w:r w:rsidR="001047AF">
        <w:t xml:space="preserve"> Den forventes at koste 1000 euro.</w:t>
      </w:r>
    </w:p>
    <w:p w14:paraId="68F6CFA5" w14:textId="40CB5D94" w:rsidR="00C709B0" w:rsidRPr="00AB2ADA" w:rsidRDefault="00AB2ADA" w:rsidP="00ED1DC1">
      <w:pPr>
        <w:jc w:val="right"/>
      </w:pPr>
      <w:r>
        <w:t>B</w:t>
      </w:r>
      <w:r w:rsidR="00E607B6" w:rsidRPr="00AB2ADA">
        <w:t>il</w:t>
      </w:r>
      <w:r w:rsidR="00C57CB8" w:rsidRPr="00AB2ADA">
        <w:t>le</w:t>
      </w:r>
      <w:r w:rsidR="00E607B6" w:rsidRPr="00AB2ADA">
        <w:t>det af warka water</w:t>
      </w:r>
    </w:p>
    <w:p w14:paraId="0AEE680F" w14:textId="46DC0E18" w:rsidR="007455AC" w:rsidRPr="00AB2ADA" w:rsidRDefault="00AB2ADA" w:rsidP="006671A2">
      <w:pPr>
        <w:pStyle w:val="Overskrift3"/>
      </w:pPr>
      <w:bookmarkStart w:id="22" w:name="_Toc510812445"/>
      <w:bookmarkStart w:id="23" w:name="_Toc510812707"/>
      <w:r w:rsidRPr="00AB2ADA">
        <w:drawing>
          <wp:anchor distT="0" distB="0" distL="114300" distR="114300" simplePos="0" relativeHeight="251673088" behindDoc="1" locked="0" layoutInCell="1" allowOverlap="1" wp14:anchorId="2C7C7783" wp14:editId="5A065A09">
            <wp:simplePos x="0" y="0"/>
            <wp:positionH relativeFrom="column">
              <wp:posOffset>3848100</wp:posOffset>
            </wp:positionH>
            <wp:positionV relativeFrom="paragraph">
              <wp:posOffset>0</wp:posOffset>
            </wp:positionV>
            <wp:extent cx="2304000" cy="1728000"/>
            <wp:effectExtent l="0" t="0" r="1270" b="5715"/>
            <wp:wrapTight wrapText="bothSides">
              <wp:wrapPolygon edited="0">
                <wp:start x="0" y="0"/>
                <wp:lineTo x="0" y="21433"/>
                <wp:lineTo x="21433" y="21433"/>
                <wp:lineTo x="21433" y="0"/>
                <wp:lineTo x="0" y="0"/>
              </wp:wrapPolygon>
            </wp:wrapTight>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olkomfur_tibet_susanne_wilhelmsen_300p.jpg"/>
                    <pic:cNvPicPr/>
                  </pic:nvPicPr>
                  <pic:blipFill>
                    <a:blip r:embed="rId15">
                      <a:extLst>
                        <a:ext uri="{28A0092B-C50C-407E-A947-70E740481C1C}">
                          <a14:useLocalDpi xmlns:a14="http://schemas.microsoft.com/office/drawing/2010/main" val="0"/>
                        </a:ext>
                      </a:extLst>
                    </a:blip>
                    <a:stretch>
                      <a:fillRect/>
                    </a:stretch>
                  </pic:blipFill>
                  <pic:spPr>
                    <a:xfrm>
                      <a:off x="0" y="0"/>
                      <a:ext cx="2304000" cy="1728000"/>
                    </a:xfrm>
                    <a:prstGeom prst="rect">
                      <a:avLst/>
                    </a:prstGeom>
                  </pic:spPr>
                </pic:pic>
              </a:graphicData>
            </a:graphic>
            <wp14:sizeRelH relativeFrom="page">
              <wp14:pctWidth>0</wp14:pctWidth>
            </wp14:sizeRelH>
            <wp14:sizeRelV relativeFrom="page">
              <wp14:pctHeight>0</wp14:pctHeight>
            </wp14:sizeRelV>
          </wp:anchor>
        </w:drawing>
      </w:r>
      <w:r w:rsidR="000B2413" w:rsidRPr="00AB2ADA">
        <w:t>hvad er</w:t>
      </w:r>
      <w:r w:rsidR="007A209E" w:rsidRPr="00AB2ADA">
        <w:t xml:space="preserve"> en solovn</w:t>
      </w:r>
      <w:bookmarkEnd w:id="22"/>
      <w:bookmarkEnd w:id="23"/>
    </w:p>
    <w:p w14:paraId="3D25CF36" w14:textId="40B8FAC3" w:rsidR="00F6280A" w:rsidRPr="00AB2ADA" w:rsidRDefault="007A209E" w:rsidP="00AB2ADA">
      <w:r w:rsidRPr="00AB2ADA">
        <w:t>En solovn</w:t>
      </w:r>
      <w:r w:rsidR="00E621CA" w:rsidRPr="00AB2ADA">
        <w:t xml:space="preserve"> er en parabol lavet af metal der </w:t>
      </w:r>
      <w:r w:rsidR="00056B92" w:rsidRPr="00AB2ADA">
        <w:t>reflekterer</w:t>
      </w:r>
      <w:r w:rsidR="00E621CA" w:rsidRPr="00AB2ADA">
        <w:t xml:space="preserve"> sollys</w:t>
      </w:r>
      <w:r w:rsidR="00CC4AC4" w:rsidRPr="00AB2ADA">
        <w:t xml:space="preserve"> ind til en gryde der så bliver opvarmet. Det er en god metode </w:t>
      </w:r>
      <w:r w:rsidR="00EA19B7" w:rsidRPr="00AB2ADA">
        <w:t>at bruge, til at</w:t>
      </w:r>
      <w:r w:rsidR="00EF2DF0" w:rsidRPr="00AB2ADA">
        <w:t xml:space="preserve"> opvarme vand</w:t>
      </w:r>
      <w:r w:rsidR="00EA19B7" w:rsidRPr="00AB2ADA">
        <w:t xml:space="preserve"> i områder med meget sol</w:t>
      </w:r>
      <w:r w:rsidR="00EF2DF0" w:rsidRPr="00AB2ADA">
        <w:t>.</w:t>
      </w:r>
    </w:p>
    <w:p w14:paraId="54784B9E" w14:textId="77777777" w:rsidR="000B2413" w:rsidRPr="00AB2ADA" w:rsidRDefault="000B2413" w:rsidP="006671A2">
      <w:pPr>
        <w:pStyle w:val="Overskrift3"/>
      </w:pPr>
      <w:bookmarkStart w:id="24" w:name="_Toc510812446"/>
      <w:bookmarkStart w:id="25" w:name="_Toc510812708"/>
      <w:r w:rsidRPr="00AB2ADA">
        <w:t>Jorden renser vand</w:t>
      </w:r>
      <w:bookmarkEnd w:id="24"/>
      <w:bookmarkEnd w:id="25"/>
    </w:p>
    <w:p w14:paraId="46B60FE9" w14:textId="2187A643" w:rsidR="000B2413" w:rsidRPr="00AB2ADA" w:rsidRDefault="000B2413" w:rsidP="00AB2ADA">
      <w:r w:rsidRPr="00AB2ADA">
        <w:t>Hvis der er en forurenet flod eller et spildevandsløb, så hvis man graver et hul 20-30 meter væk renser jorden vandet, og der er ikke så mange sygdomskilder tilbage. Det gør man i Pakistan med spildevandsløb. Den samme proces sker med vores grundvand.</w:t>
      </w:r>
    </w:p>
    <w:p w14:paraId="741AB4FC" w14:textId="77777777" w:rsidR="002A372F" w:rsidRPr="005125C0" w:rsidRDefault="00F6280A" w:rsidP="006671A2">
      <w:pPr>
        <w:pStyle w:val="Overskrift3"/>
        <w:rPr>
          <w:rStyle w:val="Overskrift1Tegn"/>
          <w:rFonts w:ascii="Calibri" w:hAnsi="Calibri"/>
          <w:bCs/>
          <w:caps/>
          <w:color w:val="D1282E" w:themeColor="text2"/>
          <w:sz w:val="24"/>
          <w:szCs w:val="24"/>
        </w:rPr>
      </w:pPr>
      <w:bookmarkStart w:id="26" w:name="_Toc510812447"/>
      <w:bookmarkStart w:id="27" w:name="_Toc510812709"/>
      <w:r w:rsidRPr="005125C0">
        <w:rPr>
          <w:rStyle w:val="Overskrift1Tegn"/>
          <w:rFonts w:ascii="Calibri" w:hAnsi="Calibri"/>
          <w:bCs/>
          <w:caps/>
          <w:color w:val="D1282E" w:themeColor="text2"/>
          <w:sz w:val="24"/>
          <w:szCs w:val="24"/>
        </w:rPr>
        <w:t>Klor rensning</w:t>
      </w:r>
      <w:bookmarkEnd w:id="26"/>
      <w:bookmarkEnd w:id="27"/>
    </w:p>
    <w:p w14:paraId="2BA59A87" w14:textId="46D8BF72" w:rsidR="00056B92" w:rsidRPr="00AB2ADA" w:rsidRDefault="006A018D" w:rsidP="00AB2ADA">
      <w:r w:rsidRPr="00AB2ADA">
        <w:t>Hvis der ikke er salt i det</w:t>
      </w:r>
      <w:r w:rsidR="00A467AC" w:rsidRPr="00AB2ADA">
        <w:t>,</w:t>
      </w:r>
      <w:r w:rsidRPr="00AB2ADA">
        <w:t xml:space="preserve"> men bare bakterier og snavs, så kan man</w:t>
      </w:r>
      <w:r w:rsidR="00F73F2D" w:rsidRPr="00AB2ADA">
        <w:t xml:space="preserve"> filtrere det og desinficere</w:t>
      </w:r>
      <w:r w:rsidR="00C54344" w:rsidRPr="00AB2ADA">
        <w:t xml:space="preserve"> det med klor, der renser vandet. Klor </w:t>
      </w:r>
      <w:r w:rsidR="00921FEF" w:rsidRPr="00AB2ADA">
        <w:t xml:space="preserve">er ikke sundhedsfarligt </w:t>
      </w:r>
      <w:r w:rsidR="007A1061" w:rsidRPr="00AB2ADA">
        <w:t xml:space="preserve">i </w:t>
      </w:r>
      <w:r w:rsidR="00921FEF" w:rsidRPr="00AB2ADA">
        <w:t>de m</w:t>
      </w:r>
      <w:r w:rsidR="00056B92" w:rsidRPr="00AB2ADA">
        <w:t>æ</w:t>
      </w:r>
      <w:r w:rsidR="00921FEF" w:rsidRPr="00AB2ADA">
        <w:t xml:space="preserve">ngder der </w:t>
      </w:r>
      <w:r w:rsidR="00056B92" w:rsidRPr="00AB2ADA">
        <w:t>skal bruges.</w:t>
      </w:r>
    </w:p>
    <w:p w14:paraId="57CD7338" w14:textId="583F4125" w:rsidR="00892651" w:rsidRPr="00AB2ADA" w:rsidRDefault="002D4093" w:rsidP="006671A2">
      <w:pPr>
        <w:pStyle w:val="Overskrift3"/>
      </w:pPr>
      <w:bookmarkStart w:id="28" w:name="_Toc510812448"/>
      <w:bookmarkStart w:id="29" w:name="_Toc510812710"/>
      <w:r w:rsidRPr="00AB2ADA">
        <w:t>U</w:t>
      </w:r>
      <w:r w:rsidR="00892651" w:rsidRPr="00AB2ADA">
        <w:t>ltr</w:t>
      </w:r>
      <w:r w:rsidRPr="00AB2ADA">
        <w:t>aviolet lys</w:t>
      </w:r>
      <w:bookmarkEnd w:id="28"/>
      <w:bookmarkEnd w:id="29"/>
    </w:p>
    <w:p w14:paraId="0DB31EE8" w14:textId="049306CA" w:rsidR="00636B2F" w:rsidRPr="00AB2ADA" w:rsidRDefault="007A1061" w:rsidP="00AB2ADA">
      <w:r w:rsidRPr="00AB2ADA">
        <w:t>Hv</w:t>
      </w:r>
      <w:r w:rsidR="00636B2F" w:rsidRPr="00AB2ADA">
        <w:t xml:space="preserve">is vand </w:t>
      </w:r>
      <w:r w:rsidR="007370F6" w:rsidRPr="00AB2ADA">
        <w:t>udsættes</w:t>
      </w:r>
      <w:r w:rsidR="00636B2F" w:rsidRPr="00AB2ADA">
        <w:t xml:space="preserve"> for kortbø</w:t>
      </w:r>
      <w:r w:rsidR="007370F6" w:rsidRPr="00AB2ADA">
        <w:t xml:space="preserve">lget ultravioletlys </w:t>
      </w:r>
      <w:r w:rsidR="00AC5360" w:rsidRPr="00AB2ADA">
        <w:t>ødelægge</w:t>
      </w:r>
      <w:r w:rsidR="00EE78CA" w:rsidRPr="00AB2ADA">
        <w:t>s</w:t>
      </w:r>
      <w:r w:rsidR="007370F6" w:rsidRPr="00AB2ADA">
        <w:t xml:space="preserve"> den gen</w:t>
      </w:r>
      <w:r w:rsidR="00516A87" w:rsidRPr="00AB2ADA">
        <w:t>et</w:t>
      </w:r>
      <w:r w:rsidR="007370F6" w:rsidRPr="00AB2ADA">
        <w:t xml:space="preserve">iske struktur </w:t>
      </w:r>
      <w:r w:rsidR="005C041B" w:rsidRPr="00AB2ADA">
        <w:t>i mikroorganismerne</w:t>
      </w:r>
      <w:r w:rsidR="00EE78CA" w:rsidRPr="00AB2ADA">
        <w:t xml:space="preserve">. Derfor </w:t>
      </w:r>
      <w:r w:rsidR="00516A87" w:rsidRPr="00AB2ADA">
        <w:t>h</w:t>
      </w:r>
      <w:r w:rsidR="00EE78CA" w:rsidRPr="00AB2ADA">
        <w:t>vis man lyser med kort</w:t>
      </w:r>
      <w:r w:rsidR="00B70020" w:rsidRPr="00AB2ADA">
        <w:t xml:space="preserve">bølget ultravioletlys </w:t>
      </w:r>
      <w:r w:rsidR="004B7DBA" w:rsidRPr="00AB2ADA">
        <w:t>vil bakterierne og virus blive tilintetgjort</w:t>
      </w:r>
      <w:r w:rsidR="00D177A5" w:rsidRPr="00AB2ADA">
        <w:t xml:space="preserve">. Det er den sikreste måde at rense vand </w:t>
      </w:r>
      <w:r w:rsidR="00254C03" w:rsidRPr="00AB2ADA">
        <w:t>i</w:t>
      </w:r>
      <w:r w:rsidR="00516A87" w:rsidRPr="00AB2ADA">
        <w:t xml:space="preserve"> </w:t>
      </w:r>
      <w:r w:rsidR="00254C03" w:rsidRPr="00AB2ADA">
        <w:t>stedet</w:t>
      </w:r>
      <w:r w:rsidR="001117E7" w:rsidRPr="00AB2ADA">
        <w:t xml:space="preserve"> for kemikalier og ligne</w:t>
      </w:r>
      <w:r w:rsidR="00CD001A" w:rsidRPr="00AB2ADA">
        <w:t>nde</w:t>
      </w:r>
      <w:r w:rsidR="00254C03" w:rsidRPr="00AB2ADA">
        <w:t>.</w:t>
      </w:r>
    </w:p>
    <w:p w14:paraId="105F33E8" w14:textId="77777777" w:rsidR="00CB35A5" w:rsidRPr="00AB2ADA" w:rsidRDefault="00CB35A5" w:rsidP="006671A2">
      <w:pPr>
        <w:pStyle w:val="Overskrift3"/>
      </w:pPr>
      <w:bookmarkStart w:id="30" w:name="_Toc510812449"/>
      <w:bookmarkStart w:id="31" w:name="_Toc510812711"/>
      <w:r w:rsidRPr="00AB2ADA">
        <w:t>Hvorfor bliver saltvand til ferskvand når man koger det</w:t>
      </w:r>
      <w:bookmarkEnd w:id="30"/>
      <w:bookmarkEnd w:id="31"/>
    </w:p>
    <w:p w14:paraId="2F56FF95" w14:textId="368F4EEE" w:rsidR="00CB35A5" w:rsidRPr="00AB2ADA" w:rsidRDefault="00CB35A5" w:rsidP="00AB2ADA">
      <w:r w:rsidRPr="00AB2ADA">
        <w:t>Grunden til at det kun er H</w:t>
      </w:r>
      <w:r w:rsidRPr="00CF046F">
        <w:rPr>
          <w:vertAlign w:val="subscript"/>
        </w:rPr>
        <w:t>2</w:t>
      </w:r>
      <w:r w:rsidRPr="00AB2ADA">
        <w:t>O der fordamper når man koger. Grunden til det er at H</w:t>
      </w:r>
      <w:r w:rsidRPr="00CF046F">
        <w:rPr>
          <w:vertAlign w:val="subscript"/>
        </w:rPr>
        <w:t>2</w:t>
      </w:r>
      <w:r w:rsidRPr="00AB2ADA">
        <w:t xml:space="preserve">O har en kogetemperatur på 100 </w:t>
      </w:r>
      <w:r w:rsidR="00CF046F">
        <w:sym w:font="Symbol" w:char="F0B0"/>
      </w:r>
      <w:r w:rsidRPr="00AB2ADA">
        <w:t>C, mens salts kogetemperatur er 1.413 </w:t>
      </w:r>
      <w:r w:rsidR="00CF046F">
        <w:sym w:font="Symbol" w:char="F0B0"/>
      </w:r>
      <w:r w:rsidRPr="00AB2ADA">
        <w:t>C. så hvis man opvarmer saltvand til 100 grader vil kun H</w:t>
      </w:r>
      <w:r w:rsidRPr="00CF046F">
        <w:rPr>
          <w:vertAlign w:val="subscript"/>
        </w:rPr>
        <w:t>2</w:t>
      </w:r>
      <w:r w:rsidRPr="00AB2ADA">
        <w:t xml:space="preserve">O stige til vejrs. </w:t>
      </w:r>
    </w:p>
    <w:p w14:paraId="3797C8BA" w14:textId="77777777" w:rsidR="00CB35A5" w:rsidRPr="00AB2ADA" w:rsidRDefault="00CB35A5" w:rsidP="006671A2">
      <w:pPr>
        <w:pStyle w:val="Overskrift3"/>
      </w:pPr>
      <w:bookmarkStart w:id="32" w:name="_Toc510812450"/>
      <w:bookmarkStart w:id="33" w:name="_Toc510812712"/>
      <w:r w:rsidRPr="00AB2ADA">
        <w:t>Men hvorfor stiger molekyler i gasform til vejrs?</w:t>
      </w:r>
      <w:bookmarkEnd w:id="32"/>
      <w:bookmarkEnd w:id="33"/>
      <w:r w:rsidRPr="00AB2ADA">
        <w:t xml:space="preserve"> </w:t>
      </w:r>
    </w:p>
    <w:p w14:paraId="421EED1D" w14:textId="77777777" w:rsidR="00CF046F" w:rsidRDefault="00CB35A5" w:rsidP="00CF046F">
      <w:r w:rsidRPr="00AB2ADA">
        <w:t>Det gør det fordi molekyler i gasform bevæger sig hurtigere end i fast form, derfor fylder det mere, men vejer det samme. Derfor vejer det mindre end almindeligt luft. Den almindelige luft, som er tungest vil lægge sig nederst. Derfor stiger vanddampe til vejrs</w:t>
      </w:r>
      <w:r>
        <w:t>.</w:t>
      </w:r>
    </w:p>
    <w:p w14:paraId="0FA614EE" w14:textId="583D48CE" w:rsidR="00FC1FC5" w:rsidRPr="00CF046F" w:rsidRDefault="00043CDF" w:rsidP="00CF046F">
      <w:pPr>
        <w:pStyle w:val="Overskrift1"/>
      </w:pPr>
      <w:bookmarkStart w:id="34" w:name="_Toc510812451"/>
      <w:bookmarkStart w:id="35" w:name="_Toc510812713"/>
      <w:r w:rsidRPr="00CF046F">
        <w:rPr>
          <w:rStyle w:val="UndertitelTegn"/>
          <w:iCs w:val="0"/>
          <w:caps/>
          <w:color w:val="7A7A7A" w:themeColor="accent1"/>
          <w:sz w:val="28"/>
          <w:szCs w:val="28"/>
        </w:rPr>
        <w:t>hypotese</w:t>
      </w:r>
      <w:r w:rsidR="00C57CB8" w:rsidRPr="00CF046F">
        <w:rPr>
          <w:rStyle w:val="UndertitelTegn"/>
          <w:iCs w:val="0"/>
          <w:caps/>
          <w:color w:val="7A7A7A" w:themeColor="accent1"/>
          <w:sz w:val="28"/>
          <w:szCs w:val="28"/>
        </w:rPr>
        <w:t>R</w:t>
      </w:r>
      <w:bookmarkEnd w:id="34"/>
      <w:bookmarkEnd w:id="35"/>
    </w:p>
    <w:p w14:paraId="6C01C099" w14:textId="7B564FE8" w:rsidR="006F2852" w:rsidRDefault="00FC1FC5" w:rsidP="00AB2ADA">
      <w:r>
        <w:t xml:space="preserve">Vi fandt på tre mulige </w:t>
      </w:r>
      <w:r w:rsidR="00AB08B0">
        <w:t>løsninger</w:t>
      </w:r>
      <w:r w:rsidR="005D7EA9">
        <w:t>, der var værd at teste,</w:t>
      </w:r>
      <w:r w:rsidR="00430FB3">
        <w:t xml:space="preserve"> i første omgang.</w:t>
      </w:r>
    </w:p>
    <w:p w14:paraId="75578931" w14:textId="21CC4668" w:rsidR="00430FB3" w:rsidRDefault="00430FB3" w:rsidP="00AB2ADA">
      <w:r>
        <w:t xml:space="preserve">Den første var at </w:t>
      </w:r>
      <w:r w:rsidR="00D2731B">
        <w:t>frugter og grønt kunne fungere som filter.</w:t>
      </w:r>
      <w:r w:rsidR="00B670BE">
        <w:t xml:space="preserve"> </w:t>
      </w:r>
      <w:r w:rsidR="001047AF">
        <w:t xml:space="preserve">Vi blev interesseret for frugt og grønt fordi man fx med appelsiner fra lande med forringet </w:t>
      </w:r>
      <w:r w:rsidR="00747F6E">
        <w:t>vand</w:t>
      </w:r>
      <w:r w:rsidR="00E35A54">
        <w:t xml:space="preserve">kvalitet, putter dem i dansk vand, så optager appelsinerne det danske vand. </w:t>
      </w:r>
    </w:p>
    <w:p w14:paraId="26C3CDBC" w14:textId="77777777" w:rsidR="00D13F91" w:rsidRDefault="00045228" w:rsidP="00AB2ADA">
      <w:r>
        <w:t xml:space="preserve">Den anden </w:t>
      </w:r>
      <w:r w:rsidR="003D5B12">
        <w:t xml:space="preserve">var at kul, som man bruger i omvendt osmose og i </w:t>
      </w:r>
      <w:r w:rsidR="000241DB">
        <w:t>emhætter</w:t>
      </w:r>
      <w:r w:rsidR="00776E5A">
        <w:t xml:space="preserve"> til at filtrere, som filter. </w:t>
      </w:r>
      <w:r w:rsidR="008C6A6E">
        <w:t xml:space="preserve">Vi vil prøve med </w:t>
      </w:r>
      <w:r w:rsidR="000A0743">
        <w:t xml:space="preserve">4 forskellige former for kul. Aktivt kul, </w:t>
      </w:r>
      <w:r w:rsidR="007D6989">
        <w:t xml:space="preserve">pulveriseret kul, kul i piller </w:t>
      </w:r>
      <w:r w:rsidR="00D13F91">
        <w:t xml:space="preserve">og </w:t>
      </w:r>
      <w:r w:rsidR="007D6989">
        <w:t>kul i piller fra emhætte</w:t>
      </w:r>
      <w:r w:rsidR="00D13F91">
        <w:t>filter.</w:t>
      </w:r>
    </w:p>
    <w:p w14:paraId="521FACA7" w14:textId="70014B39" w:rsidR="00045228" w:rsidRDefault="00D13F91" w:rsidP="00AB2ADA">
      <w:r>
        <w:t xml:space="preserve">Den tredje </w:t>
      </w:r>
      <w:r w:rsidR="004B34BC">
        <w:t>var at tage e</w:t>
      </w:r>
      <w:r w:rsidR="007A209E">
        <w:t>n solovn</w:t>
      </w:r>
      <w:r w:rsidR="00857EE2">
        <w:t xml:space="preserve">, hvor man havde udskiftet gryden med en </w:t>
      </w:r>
      <w:r w:rsidR="008D02B2" w:rsidRPr="006C3283">
        <w:t>destillationsflaske</w:t>
      </w:r>
      <w:r w:rsidR="008D02B2">
        <w:t xml:space="preserve"> </w:t>
      </w:r>
      <w:r w:rsidR="006C3283">
        <w:t xml:space="preserve">hvor man pumpede vand op i, enten med </w:t>
      </w:r>
      <w:r w:rsidR="00600216">
        <w:t xml:space="preserve">elektrisk </w:t>
      </w:r>
      <w:r w:rsidR="00AD06E4">
        <w:t xml:space="preserve">pumpe der fik el fra </w:t>
      </w:r>
      <w:r w:rsidR="00600216">
        <w:t xml:space="preserve">solcelle </w:t>
      </w:r>
      <w:r w:rsidR="00AD06E4">
        <w:t>eller i hånden.</w:t>
      </w:r>
      <w:r w:rsidR="0042481F">
        <w:t xml:space="preserve"> Det kogte i flasken der så opsamlede </w:t>
      </w:r>
      <w:r w:rsidR="00F21CFF">
        <w:t xml:space="preserve">vandet og sendte det til en </w:t>
      </w:r>
      <w:r w:rsidR="00CF2908">
        <w:t>f</w:t>
      </w:r>
      <w:r w:rsidR="009D367A">
        <w:t>e</w:t>
      </w:r>
      <w:r w:rsidR="00CF2908">
        <w:t xml:space="preserve">rskvandsbeholder. Vis man havde strøm kunne man også have et ultravioletlys i </w:t>
      </w:r>
      <w:r w:rsidR="009D367A">
        <w:t>røret. Det vil sikkert ikke kræve meget strøm i forhold til</w:t>
      </w:r>
      <w:r w:rsidR="004C1436">
        <w:t xml:space="preserve"> andre muligheder</w:t>
      </w:r>
      <w:r w:rsidR="005946FB">
        <w:t xml:space="preserve"> og være billigere.</w:t>
      </w:r>
    </w:p>
    <w:p w14:paraId="7CAFB1EE" w14:textId="7B49EAC6" w:rsidR="00CF046F" w:rsidRDefault="00CF046F" w:rsidP="00CF046F">
      <w:pPr>
        <w:pStyle w:val="Overskrift1"/>
      </w:pPr>
      <w:bookmarkStart w:id="36" w:name="_Toc510812452"/>
      <w:bookmarkStart w:id="37" w:name="_Toc510812714"/>
      <w:r>
        <w:t>Forsøg med metode, resultat, og konklusion</w:t>
      </w:r>
      <w:bookmarkEnd w:id="36"/>
      <w:bookmarkEnd w:id="37"/>
    </w:p>
    <w:p w14:paraId="374ED0A4" w14:textId="3CF8F17B" w:rsidR="001161DD" w:rsidRDefault="001161DD" w:rsidP="006671A2">
      <w:pPr>
        <w:pStyle w:val="Overskrift3"/>
      </w:pPr>
      <w:bookmarkStart w:id="38" w:name="_Toc510812453"/>
      <w:bookmarkStart w:id="39" w:name="_Toc510812715"/>
      <w:r>
        <w:t>Hjemmelavet saltvand</w:t>
      </w:r>
      <w:bookmarkEnd w:id="38"/>
      <w:bookmarkEnd w:id="39"/>
    </w:p>
    <w:p w14:paraId="1C17DB25" w14:textId="224A72EB" w:rsidR="001538C8" w:rsidRDefault="001538C8" w:rsidP="00AB2ADA">
      <w:r w:rsidRPr="00CD1A88">
        <w:t xml:space="preserve">Vi startede med at lave vores eget saltvand af demineraliseret vand og salt. Hvis man skulle have cirka 1% salt i en halv liter vand så skulle man putte 5 g. salt i. </w:t>
      </w:r>
      <w:r w:rsidR="00747F6E">
        <w:t>Vi har i starten arbejdet med samme saltkoncentration, som i Øresund. Men senere arbejder vi med en saltkoncentration på ca 3,3%, som der er i havene omkring Sydafrika og i Verdenshavene.</w:t>
      </w:r>
    </w:p>
    <w:p w14:paraId="73F75801" w14:textId="3D9035D5" w:rsidR="00E2375C" w:rsidRDefault="00E2375C" w:rsidP="00AB2ADA">
      <w:r>
        <w:drawing>
          <wp:inline distT="0" distB="0" distL="0" distR="0" wp14:anchorId="522E4C7C" wp14:editId="1AE5417B">
            <wp:extent cx="2783402" cy="2078966"/>
            <wp:effectExtent l="152400" t="152400" r="360045" b="36004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263.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798479" cy="2090227"/>
                    </a:xfrm>
                    <a:prstGeom prst="rect">
                      <a:avLst/>
                    </a:prstGeom>
                    <a:ln>
                      <a:noFill/>
                    </a:ln>
                    <a:effectLst>
                      <a:outerShdw blurRad="292100" dist="139700" dir="2700000" algn="tl" rotWithShape="0">
                        <a:srgbClr val="333333">
                          <a:alpha val="65000"/>
                        </a:srgbClr>
                      </a:outerShdw>
                    </a:effectLst>
                  </pic:spPr>
                </pic:pic>
              </a:graphicData>
            </a:graphic>
          </wp:inline>
        </w:drawing>
      </w:r>
    </w:p>
    <w:p w14:paraId="606E0731" w14:textId="70A00AF6" w:rsidR="001161DD" w:rsidRDefault="001161DD" w:rsidP="006671A2">
      <w:pPr>
        <w:pStyle w:val="Overskrift3"/>
      </w:pPr>
      <w:bookmarkStart w:id="40" w:name="_Toc510812454"/>
      <w:bookmarkStart w:id="41" w:name="_Toc510812716"/>
      <w:r>
        <w:t>Test af måleinstrumenter</w:t>
      </w:r>
      <w:bookmarkEnd w:id="40"/>
      <w:bookmarkEnd w:id="41"/>
    </w:p>
    <w:p w14:paraId="6633E010" w14:textId="5CA5E563" w:rsidR="001538C8" w:rsidRDefault="0063106A" w:rsidP="00AB2ADA">
      <w:r>
        <w:t>S</w:t>
      </w:r>
      <w:r w:rsidR="001538C8" w:rsidRPr="00CD1A88">
        <w:t>å testede vi de måleinstrumenter vi havde. Vi havde et refraktometer</w:t>
      </w:r>
      <w:r w:rsidR="00F66485">
        <w:t xml:space="preserve"> (billede 1)</w:t>
      </w:r>
      <w:r w:rsidR="001538C8" w:rsidRPr="00CD1A88">
        <w:t xml:space="preserve">, sølvklorid og en ledningsevnemåler. Refraktometeret gav et meget præcist resultat i forhold til ledningsevnemåleren. Ledningsevnemåleren </w:t>
      </w:r>
      <w:r w:rsidR="00747F6E">
        <w:t>kunne vi</w:t>
      </w:r>
      <w:r w:rsidR="001538C8" w:rsidRPr="00CD1A88">
        <w:t xml:space="preserve"> ikke rense ordentligt mellem de forskellige prøver. Derfor giver ledningsevnemåleren nok ikke et ordentligt resultat. </w:t>
      </w:r>
      <w:r w:rsidR="00CD5465">
        <w:t>Sølvkloridet va</w:t>
      </w:r>
      <w:r w:rsidR="00927959">
        <w:t>r meget sløret</w:t>
      </w:r>
      <w:r w:rsidR="00E2375C">
        <w:t xml:space="preserve"> hos alle undtagen den med </w:t>
      </w:r>
      <w:r w:rsidR="00A74DDD">
        <w:t xml:space="preserve">0%. så </w:t>
      </w:r>
      <w:r w:rsidR="00747F6E">
        <w:t>her var det svært at</w:t>
      </w:r>
      <w:r w:rsidR="00A74DDD">
        <w:t xml:space="preserve"> få et præcist resultat.</w:t>
      </w:r>
    </w:p>
    <w:p w14:paraId="09EE280B" w14:textId="356840BD" w:rsidR="001538C8" w:rsidRDefault="00243026" w:rsidP="00AB2ADA">
      <w:r>
        <w:drawing>
          <wp:inline distT="0" distB="0" distL="0" distR="0" wp14:anchorId="1663CE14" wp14:editId="3F77190A">
            <wp:extent cx="3000000" cy="12600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fractometer.gif"/>
                    <pic:cNvPicPr/>
                  </pic:nvPicPr>
                  <pic:blipFill>
                    <a:blip r:embed="rId17">
                      <a:extLst>
                        <a:ext uri="{28A0092B-C50C-407E-A947-70E740481C1C}">
                          <a14:useLocalDpi xmlns:a14="http://schemas.microsoft.com/office/drawing/2010/main" val="0"/>
                        </a:ext>
                      </a:extLst>
                    </a:blip>
                    <a:stretch>
                      <a:fillRect/>
                    </a:stretch>
                  </pic:blipFill>
                  <pic:spPr>
                    <a:xfrm>
                      <a:off x="0" y="0"/>
                      <a:ext cx="3000000" cy="1260000"/>
                    </a:xfrm>
                    <a:prstGeom prst="rect">
                      <a:avLst/>
                    </a:prstGeom>
                  </pic:spPr>
                </pic:pic>
              </a:graphicData>
            </a:graphic>
          </wp:inline>
        </w:drawing>
      </w:r>
      <w:r w:rsidR="00A41A35">
        <w:t xml:space="preserve">      </w:t>
      </w:r>
      <w:r w:rsidR="00F66485">
        <w:t>Billede</w:t>
      </w:r>
      <w:r w:rsidR="00A3075C">
        <w:t xml:space="preserve"> 1</w:t>
      </w:r>
    </w:p>
    <w:p w14:paraId="2DBCF78D" w14:textId="77777777" w:rsidR="00A41A35" w:rsidRPr="00A41A35" w:rsidRDefault="00A41A35" w:rsidP="00AB2ADA"/>
    <w:p w14:paraId="2141A40D" w14:textId="635DE359" w:rsidR="00C80453" w:rsidRPr="00CF046F" w:rsidRDefault="00C80453" w:rsidP="00CF046F">
      <w:pPr>
        <w:pStyle w:val="Overskrift1"/>
        <w:rPr>
          <w:rStyle w:val="Overskrift1Tegn"/>
          <w:bCs/>
          <w:caps/>
        </w:rPr>
      </w:pPr>
      <w:bookmarkStart w:id="42" w:name="_Toc510812455"/>
      <w:bookmarkStart w:id="43" w:name="_Toc510812717"/>
      <w:r w:rsidRPr="00CF046F">
        <w:rPr>
          <w:rStyle w:val="Overskrift1Tegn"/>
          <w:bCs/>
          <w:caps/>
        </w:rPr>
        <w:t>Forsøg med frug</w:t>
      </w:r>
      <w:r w:rsidR="00372E15" w:rsidRPr="00CF046F">
        <w:rPr>
          <w:rStyle w:val="Overskrift1Tegn"/>
          <w:bCs/>
          <w:caps/>
        </w:rPr>
        <w:t>ter og grønt</w:t>
      </w:r>
      <w:r w:rsidR="001E2F45" w:rsidRPr="00CF046F">
        <w:rPr>
          <w:rStyle w:val="Overskrift1Tegn"/>
          <w:bCs/>
          <w:caps/>
        </w:rPr>
        <w:t xml:space="preserve"> og æg</w:t>
      </w:r>
      <w:r w:rsidR="00747F6E" w:rsidRPr="00CF046F">
        <w:rPr>
          <w:rStyle w:val="Overskrift1Tegn"/>
          <w:bCs/>
          <w:caps/>
        </w:rPr>
        <w:t xml:space="preserve"> (hypotese 1)</w:t>
      </w:r>
      <w:bookmarkEnd w:id="42"/>
      <w:bookmarkEnd w:id="43"/>
    </w:p>
    <w:p w14:paraId="786D731A" w14:textId="6BADDCD1" w:rsidR="004C1C41" w:rsidRPr="00CF046F" w:rsidRDefault="00CF046F" w:rsidP="00ED1DC1">
      <w:pPr>
        <w:pStyle w:val="Overskrift2"/>
        <w:rPr>
          <w:rStyle w:val="Overskrift1Tegn"/>
          <w:bCs/>
          <w:caps w:val="0"/>
          <w:sz w:val="26"/>
          <w:szCs w:val="26"/>
        </w:rPr>
      </w:pPr>
      <w:bookmarkStart w:id="44" w:name="_Toc510812456"/>
      <w:bookmarkStart w:id="45" w:name="_Toc510812718"/>
      <w:r>
        <w:rPr>
          <w:rStyle w:val="Overskrift1Tegn"/>
          <w:bCs/>
          <w:caps w:val="0"/>
          <w:sz w:val="26"/>
          <w:szCs w:val="26"/>
        </w:rPr>
        <w:t>M</w:t>
      </w:r>
      <w:r w:rsidR="003E36DF" w:rsidRPr="00CF046F">
        <w:rPr>
          <w:rStyle w:val="Overskrift1Tegn"/>
          <w:bCs/>
          <w:caps w:val="0"/>
          <w:sz w:val="26"/>
          <w:szCs w:val="26"/>
        </w:rPr>
        <w:t>atri</w:t>
      </w:r>
      <w:r w:rsidR="00482820" w:rsidRPr="00CF046F">
        <w:rPr>
          <w:rStyle w:val="Overskrift1Tegn"/>
          <w:bCs/>
          <w:caps w:val="0"/>
          <w:sz w:val="26"/>
          <w:szCs w:val="26"/>
        </w:rPr>
        <w:t>aler og metoder</w:t>
      </w:r>
      <w:bookmarkEnd w:id="44"/>
      <w:bookmarkEnd w:id="45"/>
    </w:p>
    <w:p w14:paraId="0D4A710B" w14:textId="55C4A58B" w:rsidR="00E84D2F" w:rsidRPr="008D2E37" w:rsidRDefault="00E84D2F" w:rsidP="00AB2ADA">
      <w:r w:rsidRPr="008D2E37">
        <w:t xml:space="preserve">Vi satte reagensglas </w:t>
      </w:r>
      <w:r w:rsidR="00C3731A" w:rsidRPr="008D2E37">
        <w:t xml:space="preserve">op i en holder, med </w:t>
      </w:r>
      <w:r w:rsidR="002C04C4" w:rsidRPr="008D2E37">
        <w:t xml:space="preserve">en tragt </w:t>
      </w:r>
      <w:r w:rsidR="008333ED">
        <w:t xml:space="preserve">oven </w:t>
      </w:r>
      <w:r w:rsidR="002C04C4" w:rsidRPr="008D2E37">
        <w:t>i.</w:t>
      </w:r>
      <w:r w:rsidR="008333ED">
        <w:t xml:space="preserve"> I tragten lagde vi</w:t>
      </w:r>
      <w:r w:rsidR="00374C30">
        <w:t xml:space="preserve"> materialet, og hældte derefter havvand fra Køge Bugt igennem</w:t>
      </w:r>
      <w:r w:rsidR="00AD5C56">
        <w:t>.</w:t>
      </w:r>
      <w:r w:rsidR="00374C30">
        <w:t xml:space="preserve"> </w:t>
      </w:r>
    </w:p>
    <w:p w14:paraId="4BAF2EB3" w14:textId="29FACEF7" w:rsidR="00E84D2F" w:rsidRDefault="00005EBA" w:rsidP="00AB2ADA">
      <w:r w:rsidRPr="008D2E37">
        <w:t xml:space="preserve">Vi tog frugter og grønt </w:t>
      </w:r>
      <w:r w:rsidR="00B12968">
        <w:t>af forskellige</w:t>
      </w:r>
      <w:r w:rsidR="007652B5">
        <w:t xml:space="preserve"> </w:t>
      </w:r>
      <w:r w:rsidR="00ED3C53" w:rsidRPr="008D2E37">
        <w:t xml:space="preserve">sorter. </w:t>
      </w:r>
      <w:r w:rsidR="00AD4A06" w:rsidRPr="008D2E37">
        <w:t>Rudefamilien</w:t>
      </w:r>
      <w:r w:rsidR="00A50CB4" w:rsidRPr="008D2E37">
        <w:t>,</w:t>
      </w:r>
      <w:r w:rsidR="006C21E7" w:rsidRPr="008D2E37">
        <w:t xml:space="preserve"> under</w:t>
      </w:r>
      <w:r w:rsidR="001E2F45" w:rsidRPr="008D2E37">
        <w:t xml:space="preserve">sorter </w:t>
      </w:r>
      <w:r w:rsidR="006C21E7" w:rsidRPr="008D2E37">
        <w:t>(</w:t>
      </w:r>
      <w:r w:rsidR="00ED3C53" w:rsidRPr="008D2E37">
        <w:t>appelsin</w:t>
      </w:r>
      <w:r w:rsidR="001E2F45" w:rsidRPr="008D2E37">
        <w:t xml:space="preserve">, </w:t>
      </w:r>
      <w:r w:rsidR="00C61868" w:rsidRPr="008D2E37">
        <w:t>citron</w:t>
      </w:r>
      <w:r w:rsidR="001E2F45" w:rsidRPr="008D2E37">
        <w:t xml:space="preserve"> og pomelo</w:t>
      </w:r>
      <w:r w:rsidR="00C61868" w:rsidRPr="008D2E37">
        <w:t xml:space="preserve">). </w:t>
      </w:r>
      <w:r w:rsidR="000470DE" w:rsidRPr="008D2E37">
        <w:t>N</w:t>
      </w:r>
      <w:r w:rsidR="00C61868" w:rsidRPr="008D2E37">
        <w:t>atte</w:t>
      </w:r>
      <w:r w:rsidR="000470DE" w:rsidRPr="008D2E37">
        <w:t>skygge</w:t>
      </w:r>
      <w:r w:rsidR="00D56604" w:rsidRPr="008D2E37">
        <w:t>, undersorter</w:t>
      </w:r>
      <w:r w:rsidR="00E11DD5" w:rsidRPr="008D2E37">
        <w:t xml:space="preserve"> </w:t>
      </w:r>
      <w:r w:rsidR="000470DE" w:rsidRPr="008D2E37">
        <w:t>(kartoffel</w:t>
      </w:r>
      <w:r w:rsidR="00E11DD5" w:rsidRPr="008D2E37">
        <w:t xml:space="preserve"> og</w:t>
      </w:r>
      <w:r w:rsidR="001D4A27">
        <w:t xml:space="preserve"> </w:t>
      </w:r>
      <w:r w:rsidR="00B61F4C">
        <w:t>tomat</w:t>
      </w:r>
      <w:r w:rsidR="00E11DD5" w:rsidRPr="008D2E37">
        <w:t>)</w:t>
      </w:r>
      <w:r w:rsidR="00A50CB4" w:rsidRPr="008D2E37">
        <w:t>.</w:t>
      </w:r>
      <w:r w:rsidR="001D4A27">
        <w:t xml:space="preserve"> Løgfamilien</w:t>
      </w:r>
      <w:r w:rsidR="00BD7BF5">
        <w:t xml:space="preserve"> (alm. Løg).</w:t>
      </w:r>
      <w:r w:rsidR="00B416A9">
        <w:t xml:space="preserve"> Rosefamilien</w:t>
      </w:r>
      <w:r w:rsidR="00685AC6">
        <w:t>, undersort</w:t>
      </w:r>
      <w:r w:rsidR="001B1CD4">
        <w:t>er (æble).</w:t>
      </w:r>
      <w:r w:rsidR="00B416A9">
        <w:t xml:space="preserve"> </w:t>
      </w:r>
      <w:r w:rsidR="00A50CB4" w:rsidRPr="008D2E37">
        <w:t xml:space="preserve"> Æg.</w:t>
      </w:r>
    </w:p>
    <w:tbl>
      <w:tblPr>
        <w:tblStyle w:val="Tabel-Gitter"/>
        <w:tblW w:w="0" w:type="auto"/>
        <w:tblLook w:val="04A0" w:firstRow="1" w:lastRow="0" w:firstColumn="1" w:lastColumn="0" w:noHBand="0" w:noVBand="1"/>
      </w:tblPr>
      <w:tblGrid>
        <w:gridCol w:w="1129"/>
        <w:gridCol w:w="8668"/>
      </w:tblGrid>
      <w:tr w:rsidR="008C280D" w14:paraId="399837D1" w14:textId="12BE0E46" w:rsidTr="006671A2">
        <w:tc>
          <w:tcPr>
            <w:tcW w:w="1129" w:type="dxa"/>
          </w:tcPr>
          <w:p w14:paraId="6D6E2843" w14:textId="41A245EF" w:rsidR="008C280D" w:rsidRPr="008D2E37" w:rsidRDefault="008C280D" w:rsidP="00AB2ADA">
            <w:r>
              <w:t>appelsin</w:t>
            </w:r>
          </w:p>
        </w:tc>
        <w:tc>
          <w:tcPr>
            <w:tcW w:w="8668" w:type="dxa"/>
          </w:tcPr>
          <w:p w14:paraId="4FB3A39A" w14:textId="36ED532C" w:rsidR="008C280D" w:rsidRDefault="002F111B" w:rsidP="00AB2ADA">
            <w:r>
              <w:t xml:space="preserve">Den </w:t>
            </w:r>
            <w:r w:rsidR="008C280D" w:rsidRPr="008D2E37">
              <w:t>blev delt i skræl</w:t>
            </w:r>
            <w:r>
              <w:t>, en</w:t>
            </w:r>
            <w:r w:rsidR="008C280D" w:rsidRPr="008D2E37">
              <w:t xml:space="preserve"> der var udhulet og </w:t>
            </w:r>
            <w:r>
              <w:t xml:space="preserve">en der </w:t>
            </w:r>
            <w:r w:rsidR="00F91F58">
              <w:t>ikke var</w:t>
            </w:r>
            <w:r w:rsidR="008C280D" w:rsidRPr="008D2E37">
              <w:t xml:space="preserve"> udhulet.</w:t>
            </w:r>
          </w:p>
        </w:tc>
      </w:tr>
      <w:tr w:rsidR="008C280D" w14:paraId="2A45E3EC" w14:textId="42634F88" w:rsidTr="006671A2">
        <w:tc>
          <w:tcPr>
            <w:tcW w:w="1129" w:type="dxa"/>
          </w:tcPr>
          <w:p w14:paraId="754C886F" w14:textId="52EB0FAA" w:rsidR="008C280D" w:rsidRPr="008D2E37" w:rsidRDefault="00500122" w:rsidP="00AB2ADA">
            <w:r>
              <w:t>citron</w:t>
            </w:r>
          </w:p>
        </w:tc>
        <w:tc>
          <w:tcPr>
            <w:tcW w:w="8668" w:type="dxa"/>
          </w:tcPr>
          <w:p w14:paraId="1FA223D8" w14:textId="73326F67" w:rsidR="008C280D" w:rsidRDefault="002F111B" w:rsidP="00AB2ADA">
            <w:r>
              <w:t xml:space="preserve">Den </w:t>
            </w:r>
            <w:r w:rsidR="008C280D" w:rsidRPr="008D2E37">
              <w:t xml:space="preserve">blev også delt i to forskellige måder en, hvor den var i en skive og </w:t>
            </w:r>
            <w:r w:rsidR="003F28E3">
              <w:t>en m</w:t>
            </w:r>
            <w:r w:rsidR="00411133">
              <w:t>ed</w:t>
            </w:r>
            <w:r w:rsidR="003F28E3">
              <w:t xml:space="preserve"> </w:t>
            </w:r>
            <w:r w:rsidR="008C280D" w:rsidRPr="008D2E37">
              <w:t>skrællen</w:t>
            </w:r>
          </w:p>
        </w:tc>
      </w:tr>
      <w:tr w:rsidR="008C280D" w14:paraId="458CE585" w14:textId="3DE2B3B7" w:rsidTr="006671A2">
        <w:tc>
          <w:tcPr>
            <w:tcW w:w="1129" w:type="dxa"/>
          </w:tcPr>
          <w:p w14:paraId="53C275B2" w14:textId="22C056DC" w:rsidR="008C280D" w:rsidRPr="008D2E37" w:rsidRDefault="00500122" w:rsidP="00AB2ADA">
            <w:r>
              <w:t>pomelo</w:t>
            </w:r>
          </w:p>
        </w:tc>
        <w:tc>
          <w:tcPr>
            <w:tcW w:w="8668" w:type="dxa"/>
          </w:tcPr>
          <w:p w14:paraId="56458F07" w14:textId="160394BB" w:rsidR="008C280D" w:rsidRDefault="00F91F58" w:rsidP="00AB2ADA">
            <w:r>
              <w:t xml:space="preserve">Den </w:t>
            </w:r>
            <w:r w:rsidR="008C280D" w:rsidRPr="008D2E37">
              <w:t>udhulede vi den så der kun var skrællen</w:t>
            </w:r>
          </w:p>
        </w:tc>
      </w:tr>
      <w:tr w:rsidR="008C280D" w14:paraId="5095971B" w14:textId="79F371EC" w:rsidTr="006671A2">
        <w:tc>
          <w:tcPr>
            <w:tcW w:w="1129" w:type="dxa"/>
          </w:tcPr>
          <w:p w14:paraId="0633A1EB" w14:textId="10D38585" w:rsidR="008C280D" w:rsidRPr="008D2E37" w:rsidRDefault="00500122" w:rsidP="00AB2ADA">
            <w:r>
              <w:t>æg</w:t>
            </w:r>
          </w:p>
        </w:tc>
        <w:tc>
          <w:tcPr>
            <w:tcW w:w="8668" w:type="dxa"/>
          </w:tcPr>
          <w:p w14:paraId="494E0153" w14:textId="70B778E3" w:rsidR="008C280D" w:rsidRDefault="00F91F58" w:rsidP="00AB2ADA">
            <w:r>
              <w:t xml:space="preserve">De </w:t>
            </w:r>
            <w:r w:rsidR="008C280D" w:rsidRPr="008D2E37">
              <w:t>blev lavet på mange forskellige måder. Hvis man kogte et æg kunne man ikke tage hinden ud uden at det gav problemer.</w:t>
            </w:r>
          </w:p>
        </w:tc>
      </w:tr>
      <w:tr w:rsidR="008C280D" w14:paraId="52D07F7B" w14:textId="64D3A70C" w:rsidTr="006671A2">
        <w:tc>
          <w:tcPr>
            <w:tcW w:w="1129" w:type="dxa"/>
          </w:tcPr>
          <w:p w14:paraId="602F1961" w14:textId="03996E46" w:rsidR="008C280D" w:rsidRPr="008D2E37" w:rsidRDefault="00500122" w:rsidP="00AB2ADA">
            <w:r>
              <w:t>Æg 1</w:t>
            </w:r>
          </w:p>
        </w:tc>
        <w:tc>
          <w:tcPr>
            <w:tcW w:w="8668" w:type="dxa"/>
          </w:tcPr>
          <w:p w14:paraId="15D2CB5E" w14:textId="08710EBE" w:rsidR="008C280D" w:rsidRDefault="008C280D" w:rsidP="00AB2ADA">
            <w:r w:rsidRPr="008D2E37">
              <w:t>Den var et hårdkogt ægs skal</w:t>
            </w:r>
          </w:p>
        </w:tc>
      </w:tr>
      <w:tr w:rsidR="008C280D" w14:paraId="523F7BD6" w14:textId="25D742C2" w:rsidTr="006671A2">
        <w:tc>
          <w:tcPr>
            <w:tcW w:w="1129" w:type="dxa"/>
          </w:tcPr>
          <w:p w14:paraId="1A0D34E6" w14:textId="076F69CC" w:rsidR="008C280D" w:rsidRPr="008D2E37" w:rsidRDefault="00500122" w:rsidP="00AB2ADA">
            <w:r>
              <w:t>Æg 2</w:t>
            </w:r>
          </w:p>
        </w:tc>
        <w:tc>
          <w:tcPr>
            <w:tcW w:w="8668" w:type="dxa"/>
          </w:tcPr>
          <w:p w14:paraId="23B78394" w14:textId="3BA3959A" w:rsidR="008C280D" w:rsidRDefault="008C280D" w:rsidP="00AB2ADA">
            <w:r w:rsidRPr="008D2E37">
              <w:t>Den var et ikke kogt ægs hinde</w:t>
            </w:r>
          </w:p>
        </w:tc>
      </w:tr>
      <w:tr w:rsidR="008C280D" w14:paraId="5EE5964E" w14:textId="6E5FB2FA" w:rsidTr="006671A2">
        <w:tc>
          <w:tcPr>
            <w:tcW w:w="1129" w:type="dxa"/>
          </w:tcPr>
          <w:p w14:paraId="2DE7B75E" w14:textId="15468DC4" w:rsidR="008C280D" w:rsidRPr="008D2E37" w:rsidRDefault="00500122" w:rsidP="00AB2ADA">
            <w:r>
              <w:t>Æg 3</w:t>
            </w:r>
          </w:p>
        </w:tc>
        <w:tc>
          <w:tcPr>
            <w:tcW w:w="8668" w:type="dxa"/>
          </w:tcPr>
          <w:p w14:paraId="687EADFC" w14:textId="35BD4A48" w:rsidR="008C280D" w:rsidRDefault="008C280D" w:rsidP="00AB2ADA">
            <w:r w:rsidRPr="008D2E37">
              <w:t>Den var et ikke kogt ægs skal og hinde</w:t>
            </w:r>
          </w:p>
        </w:tc>
      </w:tr>
      <w:tr w:rsidR="008C280D" w14:paraId="046ECD08" w14:textId="155B37E9" w:rsidTr="006671A2">
        <w:tc>
          <w:tcPr>
            <w:tcW w:w="1129" w:type="dxa"/>
          </w:tcPr>
          <w:p w14:paraId="6A72E7D4" w14:textId="5F3ABC8E" w:rsidR="008C280D" w:rsidRPr="008D2E37" w:rsidRDefault="00126E49" w:rsidP="00AB2ADA">
            <w:r>
              <w:t>Æg 4</w:t>
            </w:r>
          </w:p>
        </w:tc>
        <w:tc>
          <w:tcPr>
            <w:tcW w:w="8668" w:type="dxa"/>
          </w:tcPr>
          <w:p w14:paraId="28C40E8C" w14:textId="73C650F2" w:rsidR="008C280D" w:rsidRDefault="008C280D" w:rsidP="00AB2ADA">
            <w:r w:rsidRPr="008D2E37">
              <w:t>Den blev testet 3 gange fordi det gav et overraskende resultat første gang. Det var et ikke kogt ægs skal.</w:t>
            </w:r>
          </w:p>
        </w:tc>
      </w:tr>
      <w:tr w:rsidR="008C280D" w14:paraId="39D22DB7" w14:textId="49B4FF0D" w:rsidTr="006671A2">
        <w:tc>
          <w:tcPr>
            <w:tcW w:w="1129" w:type="dxa"/>
          </w:tcPr>
          <w:p w14:paraId="6FB1CB75" w14:textId="68B2D31A" w:rsidR="008C280D" w:rsidRDefault="002F111B" w:rsidP="00AB2ADA">
            <w:r>
              <w:t>kartoffel</w:t>
            </w:r>
          </w:p>
        </w:tc>
        <w:tc>
          <w:tcPr>
            <w:tcW w:w="8668" w:type="dxa"/>
          </w:tcPr>
          <w:p w14:paraId="29BC59EA" w14:textId="2551C453" w:rsidR="008C280D" w:rsidRDefault="00B37B1A" w:rsidP="00AB2ADA">
            <w:r>
              <w:t>den</w:t>
            </w:r>
            <w:r w:rsidR="008C280D">
              <w:t xml:space="preserve"> blev udhulet i tre forskellige niveauer. En hvor der kun var skræl tilbage, en hvor der var lidt kartoffel tilbage og en hvor der var mere kartoffel.</w:t>
            </w:r>
          </w:p>
        </w:tc>
      </w:tr>
      <w:tr w:rsidR="008C280D" w14:paraId="1662C9B7" w14:textId="3E96537F" w:rsidTr="006671A2">
        <w:tc>
          <w:tcPr>
            <w:tcW w:w="1129" w:type="dxa"/>
          </w:tcPr>
          <w:p w14:paraId="1DFC5352" w14:textId="7E833A19" w:rsidR="008C280D" w:rsidRDefault="002F111B" w:rsidP="00AB2ADA">
            <w:r>
              <w:t>tomat</w:t>
            </w:r>
          </w:p>
        </w:tc>
        <w:tc>
          <w:tcPr>
            <w:tcW w:w="8668" w:type="dxa"/>
          </w:tcPr>
          <w:p w14:paraId="4F3098CD" w14:textId="1C5FB054" w:rsidR="008C280D" w:rsidRDefault="008C280D" w:rsidP="00AB2ADA">
            <w:r>
              <w:t>Tomaten blev udhulet</w:t>
            </w:r>
          </w:p>
        </w:tc>
      </w:tr>
      <w:tr w:rsidR="008C280D" w14:paraId="683F268F" w14:textId="5FD07399" w:rsidTr="006671A2">
        <w:tc>
          <w:tcPr>
            <w:tcW w:w="1129" w:type="dxa"/>
          </w:tcPr>
          <w:p w14:paraId="65B413BB" w14:textId="446E14FA" w:rsidR="008C280D" w:rsidRDefault="002F111B" w:rsidP="00AB2ADA">
            <w:r>
              <w:t>løg</w:t>
            </w:r>
          </w:p>
        </w:tc>
        <w:tc>
          <w:tcPr>
            <w:tcW w:w="8668" w:type="dxa"/>
          </w:tcPr>
          <w:p w14:paraId="66E131C4" w14:textId="0884B22D" w:rsidR="008C280D" w:rsidRDefault="008C280D" w:rsidP="00AB2ADA">
            <w:r>
              <w:t>Løget blev delt i hinde og løgringe.</w:t>
            </w:r>
          </w:p>
        </w:tc>
      </w:tr>
      <w:tr w:rsidR="008C280D" w14:paraId="635AEF0E" w14:textId="4B8D7CD5" w:rsidTr="006671A2">
        <w:tc>
          <w:tcPr>
            <w:tcW w:w="1129" w:type="dxa"/>
          </w:tcPr>
          <w:p w14:paraId="7F960F1B" w14:textId="50E6793E" w:rsidR="008C280D" w:rsidRDefault="002F111B" w:rsidP="00AB2ADA">
            <w:r>
              <w:t>æble</w:t>
            </w:r>
          </w:p>
        </w:tc>
        <w:tc>
          <w:tcPr>
            <w:tcW w:w="8668" w:type="dxa"/>
          </w:tcPr>
          <w:p w14:paraId="59B72D8A" w14:textId="7725C8D2" w:rsidR="008C280D" w:rsidRDefault="008C280D" w:rsidP="00AB2ADA">
            <w:r>
              <w:t>Med æblet brugte vi skrællen.</w:t>
            </w:r>
          </w:p>
        </w:tc>
      </w:tr>
    </w:tbl>
    <w:p w14:paraId="5B9762FF" w14:textId="5993373B" w:rsidR="000368DA" w:rsidRDefault="000368DA" w:rsidP="006671A2">
      <w:pPr>
        <w:jc w:val="center"/>
      </w:pPr>
      <w:r>
        <w:drawing>
          <wp:inline distT="0" distB="0" distL="0" distR="0" wp14:anchorId="7FBACB37" wp14:editId="1A57DA10">
            <wp:extent cx="5479967" cy="2907102"/>
            <wp:effectExtent l="152400" t="171450" r="349885" b="36957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341.JPG"/>
                    <pic:cNvPicPr/>
                  </pic:nvPicPr>
                  <pic:blipFill rotWithShape="1">
                    <a:blip r:embed="rId18" cstate="print">
                      <a:extLst>
                        <a:ext uri="{28A0092B-C50C-407E-A947-70E740481C1C}">
                          <a14:useLocalDpi xmlns:a14="http://schemas.microsoft.com/office/drawing/2010/main" val="0"/>
                        </a:ext>
                      </a:extLst>
                    </a:blip>
                    <a:srcRect t="21955" b="7019"/>
                    <a:stretch/>
                  </pic:blipFill>
                  <pic:spPr bwMode="auto">
                    <a:xfrm>
                      <a:off x="0" y="0"/>
                      <a:ext cx="5547195" cy="294276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A8A8082" w14:textId="517C7BB4" w:rsidR="001B2D2F" w:rsidRPr="00CF046F" w:rsidRDefault="009139DF" w:rsidP="00CF046F">
      <w:pPr>
        <w:pStyle w:val="Overskrift2"/>
      </w:pPr>
      <w:bookmarkStart w:id="46" w:name="_Toc510812457"/>
      <w:bookmarkStart w:id="47" w:name="_Toc510812719"/>
      <w:r w:rsidRPr="00CF046F">
        <w:t>R</w:t>
      </w:r>
      <w:r w:rsidR="001B2D2F" w:rsidRPr="00CF046F">
        <w:t>esultat</w:t>
      </w:r>
      <w:r w:rsidRPr="00CF046F">
        <w:t>er</w:t>
      </w:r>
      <w:r w:rsidR="005D3E20" w:rsidRPr="00CF046F">
        <w:t xml:space="preserve"> for fors</w:t>
      </w:r>
      <w:r w:rsidR="0059740F" w:rsidRPr="00CF046F">
        <w:t>øg med frugter, grøntsager og æg</w:t>
      </w:r>
      <w:bookmarkEnd w:id="46"/>
      <w:bookmarkEnd w:id="47"/>
    </w:p>
    <w:tbl>
      <w:tblPr>
        <w:tblStyle w:val="Gittertabel5-mrk-farve6"/>
        <w:tblW w:w="0" w:type="auto"/>
        <w:tblLook w:val="04A0" w:firstRow="1" w:lastRow="0" w:firstColumn="1" w:lastColumn="0" w:noHBand="0" w:noVBand="1"/>
      </w:tblPr>
      <w:tblGrid>
        <w:gridCol w:w="3964"/>
        <w:gridCol w:w="3119"/>
        <w:gridCol w:w="2714"/>
      </w:tblGrid>
      <w:tr w:rsidR="003D1D62" w14:paraId="290216D0" w14:textId="77777777" w:rsidTr="00ED1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E4C1BC8" w14:textId="77777777" w:rsidR="001C0EDF" w:rsidRDefault="001C0EDF" w:rsidP="00AB2ADA"/>
          <w:p w14:paraId="3369802C" w14:textId="12B67FA8" w:rsidR="004E0FBF" w:rsidRDefault="004E0FBF" w:rsidP="00AB2ADA"/>
        </w:tc>
        <w:tc>
          <w:tcPr>
            <w:tcW w:w="3119" w:type="dxa"/>
          </w:tcPr>
          <w:p w14:paraId="7166E409" w14:textId="09961669" w:rsidR="001C0EDF" w:rsidRDefault="00633D30" w:rsidP="00AB2ADA">
            <w:pPr>
              <w:cnfStyle w:val="100000000000" w:firstRow="1" w:lastRow="0" w:firstColumn="0" w:lastColumn="0" w:oddVBand="0" w:evenVBand="0" w:oddHBand="0" w:evenHBand="0" w:firstRowFirstColumn="0" w:firstRowLastColumn="0" w:lastRowFirstColumn="0" w:lastRowLastColumn="0"/>
            </w:pPr>
            <w:r w:rsidRPr="00633D30">
              <w:t>% i salt</w:t>
            </w:r>
          </w:p>
        </w:tc>
        <w:tc>
          <w:tcPr>
            <w:tcW w:w="2714" w:type="dxa"/>
          </w:tcPr>
          <w:p w14:paraId="13471520" w14:textId="31596E2A" w:rsidR="001C0EDF" w:rsidRDefault="00990117" w:rsidP="00AB2ADA">
            <w:pPr>
              <w:cnfStyle w:val="100000000000" w:firstRow="1" w:lastRow="0" w:firstColumn="0" w:lastColumn="0" w:oddVBand="0" w:evenVBand="0" w:oddHBand="0" w:evenHBand="0" w:firstRowFirstColumn="0" w:firstRowLastColumn="0" w:lastRowFirstColumn="0" w:lastRowLastColumn="0"/>
            </w:pPr>
            <w:r w:rsidRPr="00990117">
              <w:t>Med fejlkilde</w:t>
            </w:r>
          </w:p>
        </w:tc>
      </w:tr>
      <w:tr w:rsidR="003D1D62" w14:paraId="50F519AC" w14:textId="77777777" w:rsidTr="00ED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2F07758" w14:textId="6059B98F" w:rsidR="003D1D62" w:rsidRPr="007900B2" w:rsidRDefault="00532EE9" w:rsidP="00AB2ADA">
            <w:r>
              <w:t>Hav</w:t>
            </w:r>
            <w:r w:rsidR="003D1D62" w:rsidRPr="003D1D62">
              <w:t>vand</w:t>
            </w:r>
          </w:p>
        </w:tc>
        <w:tc>
          <w:tcPr>
            <w:tcW w:w="3119" w:type="dxa"/>
          </w:tcPr>
          <w:p w14:paraId="2E1F2F61" w14:textId="39CAEE67" w:rsidR="003D1D62" w:rsidRDefault="00CD0E2E" w:rsidP="00AB2ADA">
            <w:pPr>
              <w:cnfStyle w:val="000000100000" w:firstRow="0" w:lastRow="0" w:firstColumn="0" w:lastColumn="0" w:oddVBand="0" w:evenVBand="0" w:oddHBand="1" w:evenHBand="0" w:firstRowFirstColumn="0" w:firstRowLastColumn="0" w:lastRowFirstColumn="0" w:lastRowLastColumn="0"/>
            </w:pPr>
            <w:r>
              <w:t>1,1</w:t>
            </w:r>
            <w:r w:rsidR="00990117">
              <w:t>%</w:t>
            </w:r>
          </w:p>
        </w:tc>
        <w:tc>
          <w:tcPr>
            <w:tcW w:w="2714" w:type="dxa"/>
          </w:tcPr>
          <w:p w14:paraId="7D696FDB" w14:textId="77777777" w:rsidR="003D1D62" w:rsidRDefault="003D1D62" w:rsidP="00AB2ADA">
            <w:pPr>
              <w:cnfStyle w:val="000000100000" w:firstRow="0" w:lastRow="0" w:firstColumn="0" w:lastColumn="0" w:oddVBand="0" w:evenVBand="0" w:oddHBand="1" w:evenHBand="0" w:firstRowFirstColumn="0" w:firstRowLastColumn="0" w:lastRowFirstColumn="0" w:lastRowLastColumn="0"/>
            </w:pPr>
          </w:p>
        </w:tc>
      </w:tr>
      <w:tr w:rsidR="003D1D62" w14:paraId="4052A82B" w14:textId="77777777" w:rsidTr="00ED1DC1">
        <w:tc>
          <w:tcPr>
            <w:cnfStyle w:val="001000000000" w:firstRow="0" w:lastRow="0" w:firstColumn="1" w:lastColumn="0" w:oddVBand="0" w:evenVBand="0" w:oddHBand="0" w:evenHBand="0" w:firstRowFirstColumn="0" w:firstRowLastColumn="0" w:lastRowFirstColumn="0" w:lastRowLastColumn="0"/>
            <w:tcW w:w="3964" w:type="dxa"/>
            <w:vAlign w:val="center"/>
          </w:tcPr>
          <w:p w14:paraId="5031E727" w14:textId="455D173A" w:rsidR="003D1D62" w:rsidRPr="007900B2" w:rsidRDefault="00431CDE" w:rsidP="00AB2ADA">
            <w:pPr>
              <w:rPr>
                <w:rFonts w:eastAsia="Times New Roman"/>
                <w:b w:val="0"/>
                <w:bCs w:val="0"/>
              </w:rPr>
            </w:pPr>
            <w:r w:rsidRPr="007E30EF">
              <w:rPr>
                <w:rFonts w:eastAsia="Times New Roman"/>
              </w:rPr>
              <w:t>Appelsin (tyk skal)</w:t>
            </w:r>
          </w:p>
        </w:tc>
        <w:tc>
          <w:tcPr>
            <w:tcW w:w="3119" w:type="dxa"/>
          </w:tcPr>
          <w:p w14:paraId="257DA8D9" w14:textId="633B3218" w:rsidR="00431CDE" w:rsidRDefault="00990117" w:rsidP="00AB2ADA">
            <w:pPr>
              <w:cnfStyle w:val="000000000000" w:firstRow="0" w:lastRow="0" w:firstColumn="0" w:lastColumn="0" w:oddVBand="0" w:evenVBand="0" w:oddHBand="0" w:evenHBand="0" w:firstRowFirstColumn="0" w:firstRowLastColumn="0" w:lastRowFirstColumn="0" w:lastRowLastColumn="0"/>
            </w:pPr>
            <w:r>
              <w:t xml:space="preserve">Intet </w:t>
            </w:r>
            <w:r w:rsidR="00532EE9">
              <w:t xml:space="preserve">vand </w:t>
            </w:r>
            <w:r>
              <w:t>kom igennem</w:t>
            </w:r>
          </w:p>
        </w:tc>
        <w:tc>
          <w:tcPr>
            <w:tcW w:w="2714" w:type="dxa"/>
          </w:tcPr>
          <w:p w14:paraId="60C352F7" w14:textId="77777777" w:rsidR="00431CDE" w:rsidRDefault="00431CDE" w:rsidP="00AB2ADA">
            <w:pPr>
              <w:cnfStyle w:val="000000000000" w:firstRow="0" w:lastRow="0" w:firstColumn="0" w:lastColumn="0" w:oddVBand="0" w:evenVBand="0" w:oddHBand="0" w:evenHBand="0" w:firstRowFirstColumn="0" w:firstRowLastColumn="0" w:lastRowFirstColumn="0" w:lastRowLastColumn="0"/>
            </w:pPr>
          </w:p>
        </w:tc>
      </w:tr>
      <w:tr w:rsidR="00990117" w14:paraId="058195D9" w14:textId="77777777" w:rsidTr="00ED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E0A5CAD" w14:textId="3E87A357" w:rsidR="00990117" w:rsidRPr="007900B2" w:rsidRDefault="00990117" w:rsidP="00AB2ADA">
            <w:pPr>
              <w:rPr>
                <w:rFonts w:eastAsia="Times New Roman"/>
                <w:b w:val="0"/>
                <w:bCs w:val="0"/>
              </w:rPr>
            </w:pPr>
            <w:r w:rsidRPr="007E30EF">
              <w:rPr>
                <w:rFonts w:eastAsia="Times New Roman"/>
              </w:rPr>
              <w:t>Appelsin (tynd skal)</w:t>
            </w:r>
          </w:p>
        </w:tc>
        <w:tc>
          <w:tcPr>
            <w:tcW w:w="3119" w:type="dxa"/>
          </w:tcPr>
          <w:p w14:paraId="2E9237A2" w14:textId="33482022" w:rsidR="00990117" w:rsidRDefault="00990117" w:rsidP="00AB2ADA">
            <w:pPr>
              <w:cnfStyle w:val="000000100000" w:firstRow="0" w:lastRow="0" w:firstColumn="0" w:lastColumn="0" w:oddVBand="0" w:evenVBand="0" w:oddHBand="1" w:evenHBand="0" w:firstRowFirstColumn="0" w:firstRowLastColumn="0" w:lastRowFirstColumn="0" w:lastRowLastColumn="0"/>
            </w:pPr>
            <w:r>
              <w:t xml:space="preserve">Intet </w:t>
            </w:r>
            <w:r w:rsidR="00343B9C">
              <w:t xml:space="preserve">vand </w:t>
            </w:r>
            <w:r>
              <w:t>kom igennem</w:t>
            </w:r>
          </w:p>
        </w:tc>
        <w:tc>
          <w:tcPr>
            <w:tcW w:w="2714" w:type="dxa"/>
          </w:tcPr>
          <w:p w14:paraId="3A6D1313" w14:textId="77777777" w:rsidR="00990117" w:rsidRDefault="00990117" w:rsidP="00AB2ADA">
            <w:pPr>
              <w:cnfStyle w:val="000000100000" w:firstRow="0" w:lastRow="0" w:firstColumn="0" w:lastColumn="0" w:oddVBand="0" w:evenVBand="0" w:oddHBand="1" w:evenHBand="0" w:firstRowFirstColumn="0" w:firstRowLastColumn="0" w:lastRowFirstColumn="0" w:lastRowLastColumn="0"/>
            </w:pPr>
          </w:p>
        </w:tc>
      </w:tr>
      <w:tr w:rsidR="00990117" w14:paraId="521285A0" w14:textId="77777777" w:rsidTr="00ED1DC1">
        <w:tc>
          <w:tcPr>
            <w:cnfStyle w:val="001000000000" w:firstRow="0" w:lastRow="0" w:firstColumn="1" w:lastColumn="0" w:oddVBand="0" w:evenVBand="0" w:oddHBand="0" w:evenHBand="0" w:firstRowFirstColumn="0" w:firstRowLastColumn="0" w:lastRowFirstColumn="0" w:lastRowLastColumn="0"/>
            <w:tcW w:w="3964" w:type="dxa"/>
            <w:vAlign w:val="center"/>
          </w:tcPr>
          <w:p w14:paraId="575E666B" w14:textId="272C5718" w:rsidR="00990117" w:rsidRPr="007900B2" w:rsidRDefault="00990117" w:rsidP="00AB2ADA">
            <w:pPr>
              <w:rPr>
                <w:rFonts w:eastAsia="Times New Roman"/>
                <w:b w:val="0"/>
                <w:bCs w:val="0"/>
              </w:rPr>
            </w:pPr>
            <w:r w:rsidRPr="007E30EF">
              <w:rPr>
                <w:rFonts w:eastAsia="Times New Roman"/>
              </w:rPr>
              <w:t>Tomat</w:t>
            </w:r>
          </w:p>
        </w:tc>
        <w:tc>
          <w:tcPr>
            <w:tcW w:w="3119" w:type="dxa"/>
          </w:tcPr>
          <w:p w14:paraId="5B8C06BD" w14:textId="70FE4081" w:rsidR="00990117" w:rsidRDefault="00254D97" w:rsidP="00AB2ADA">
            <w:pPr>
              <w:cnfStyle w:val="000000000000" w:firstRow="0" w:lastRow="0" w:firstColumn="0" w:lastColumn="0" w:oddVBand="0" w:evenVBand="0" w:oddHBand="0" w:evenHBand="0" w:firstRowFirstColumn="0" w:firstRowLastColumn="0" w:lastRowFirstColumn="0" w:lastRowLastColumn="0"/>
            </w:pPr>
            <w:r>
              <w:t>1,1% salt</w:t>
            </w:r>
          </w:p>
        </w:tc>
        <w:tc>
          <w:tcPr>
            <w:tcW w:w="2714" w:type="dxa"/>
          </w:tcPr>
          <w:p w14:paraId="25EB61C5" w14:textId="77777777" w:rsidR="00990117" w:rsidRDefault="00990117" w:rsidP="00AB2ADA">
            <w:pPr>
              <w:cnfStyle w:val="000000000000" w:firstRow="0" w:lastRow="0" w:firstColumn="0" w:lastColumn="0" w:oddVBand="0" w:evenVBand="0" w:oddHBand="0" w:evenHBand="0" w:firstRowFirstColumn="0" w:firstRowLastColumn="0" w:lastRowFirstColumn="0" w:lastRowLastColumn="0"/>
            </w:pPr>
          </w:p>
        </w:tc>
      </w:tr>
      <w:tr w:rsidR="00990117" w14:paraId="4074176E" w14:textId="77777777" w:rsidTr="00ED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B9D3AC5" w14:textId="6F7BEABF" w:rsidR="00990117" w:rsidRPr="007900B2" w:rsidRDefault="00990117" w:rsidP="00AB2ADA">
            <w:pPr>
              <w:rPr>
                <w:rFonts w:eastAsia="Times New Roman"/>
                <w:b w:val="0"/>
                <w:bCs w:val="0"/>
              </w:rPr>
            </w:pPr>
            <w:r w:rsidRPr="007E30EF">
              <w:rPr>
                <w:rFonts w:eastAsia="Times New Roman"/>
              </w:rPr>
              <w:t xml:space="preserve">Løg </w:t>
            </w:r>
            <w:r w:rsidR="00C94C00">
              <w:rPr>
                <w:rFonts w:eastAsia="Times New Roman"/>
              </w:rPr>
              <w:t>(ringe)</w:t>
            </w:r>
          </w:p>
        </w:tc>
        <w:tc>
          <w:tcPr>
            <w:tcW w:w="3119" w:type="dxa"/>
          </w:tcPr>
          <w:p w14:paraId="49E463C5" w14:textId="0222F58A" w:rsidR="00990117" w:rsidRDefault="003534C9" w:rsidP="00AB2ADA">
            <w:pPr>
              <w:cnfStyle w:val="000000100000" w:firstRow="0" w:lastRow="0" w:firstColumn="0" w:lastColumn="0" w:oddVBand="0" w:evenVBand="0" w:oddHBand="1" w:evenHBand="0" w:firstRowFirstColumn="0" w:firstRowLastColumn="0" w:lastRowFirstColumn="0" w:lastRowLastColumn="0"/>
            </w:pPr>
            <w:r>
              <w:t>1,1% salt</w:t>
            </w:r>
          </w:p>
        </w:tc>
        <w:tc>
          <w:tcPr>
            <w:tcW w:w="2714" w:type="dxa"/>
          </w:tcPr>
          <w:p w14:paraId="59D44BFD" w14:textId="77777777" w:rsidR="00990117" w:rsidRDefault="00990117" w:rsidP="00AB2ADA">
            <w:pPr>
              <w:cnfStyle w:val="000000100000" w:firstRow="0" w:lastRow="0" w:firstColumn="0" w:lastColumn="0" w:oddVBand="0" w:evenVBand="0" w:oddHBand="1" w:evenHBand="0" w:firstRowFirstColumn="0" w:firstRowLastColumn="0" w:lastRowFirstColumn="0" w:lastRowLastColumn="0"/>
            </w:pPr>
          </w:p>
        </w:tc>
      </w:tr>
      <w:tr w:rsidR="00990117" w14:paraId="498DFF4A" w14:textId="77777777" w:rsidTr="00ED1DC1">
        <w:tc>
          <w:tcPr>
            <w:cnfStyle w:val="001000000000" w:firstRow="0" w:lastRow="0" w:firstColumn="1" w:lastColumn="0" w:oddVBand="0" w:evenVBand="0" w:oddHBand="0" w:evenHBand="0" w:firstRowFirstColumn="0" w:firstRowLastColumn="0" w:lastRowFirstColumn="0" w:lastRowLastColumn="0"/>
            <w:tcW w:w="3964" w:type="dxa"/>
            <w:vAlign w:val="center"/>
          </w:tcPr>
          <w:p w14:paraId="40B3ADBA" w14:textId="75B1E038" w:rsidR="00990117" w:rsidRPr="007900B2" w:rsidRDefault="00990117" w:rsidP="00AB2ADA">
            <w:pPr>
              <w:rPr>
                <w:rFonts w:eastAsia="Times New Roman"/>
                <w:b w:val="0"/>
                <w:bCs w:val="0"/>
              </w:rPr>
            </w:pPr>
            <w:r w:rsidRPr="007E30EF">
              <w:rPr>
                <w:rFonts w:eastAsia="Times New Roman"/>
              </w:rPr>
              <w:t>Løg (hinde)</w:t>
            </w:r>
          </w:p>
        </w:tc>
        <w:tc>
          <w:tcPr>
            <w:tcW w:w="3119" w:type="dxa"/>
          </w:tcPr>
          <w:p w14:paraId="481C9F72" w14:textId="034A3D8A" w:rsidR="00990117" w:rsidRDefault="00254D97" w:rsidP="00AB2ADA">
            <w:pPr>
              <w:cnfStyle w:val="000000000000" w:firstRow="0" w:lastRow="0" w:firstColumn="0" w:lastColumn="0" w:oddVBand="0" w:evenVBand="0" w:oddHBand="0" w:evenHBand="0" w:firstRowFirstColumn="0" w:firstRowLastColumn="0" w:lastRowFirstColumn="0" w:lastRowLastColumn="0"/>
            </w:pPr>
            <w:r>
              <w:t>1,1% salt</w:t>
            </w:r>
          </w:p>
        </w:tc>
        <w:tc>
          <w:tcPr>
            <w:tcW w:w="2714" w:type="dxa"/>
          </w:tcPr>
          <w:p w14:paraId="0D1DC151" w14:textId="77777777" w:rsidR="00990117" w:rsidRDefault="00990117" w:rsidP="00AB2ADA">
            <w:pPr>
              <w:cnfStyle w:val="000000000000" w:firstRow="0" w:lastRow="0" w:firstColumn="0" w:lastColumn="0" w:oddVBand="0" w:evenVBand="0" w:oddHBand="0" w:evenHBand="0" w:firstRowFirstColumn="0" w:firstRowLastColumn="0" w:lastRowFirstColumn="0" w:lastRowLastColumn="0"/>
            </w:pPr>
          </w:p>
        </w:tc>
      </w:tr>
      <w:tr w:rsidR="00990117" w14:paraId="523A3F60" w14:textId="77777777" w:rsidTr="00ED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787A2EE" w14:textId="154F5DF3" w:rsidR="00990117" w:rsidRPr="007900B2" w:rsidRDefault="00990117" w:rsidP="00AB2ADA">
            <w:pPr>
              <w:rPr>
                <w:rFonts w:eastAsia="Times New Roman"/>
                <w:b w:val="0"/>
                <w:bCs w:val="0"/>
              </w:rPr>
            </w:pPr>
            <w:r w:rsidRPr="007E30EF">
              <w:rPr>
                <w:rFonts w:eastAsia="Times New Roman"/>
              </w:rPr>
              <w:t>Kartoffel (tynd)</w:t>
            </w:r>
          </w:p>
        </w:tc>
        <w:tc>
          <w:tcPr>
            <w:tcW w:w="3119" w:type="dxa"/>
          </w:tcPr>
          <w:p w14:paraId="598277A0" w14:textId="195CDD62" w:rsidR="00990117" w:rsidRDefault="00254D97" w:rsidP="00AB2ADA">
            <w:pPr>
              <w:cnfStyle w:val="000000100000" w:firstRow="0" w:lastRow="0" w:firstColumn="0" w:lastColumn="0" w:oddVBand="0" w:evenVBand="0" w:oddHBand="1" w:evenHBand="0" w:firstRowFirstColumn="0" w:firstRowLastColumn="0" w:lastRowFirstColumn="0" w:lastRowLastColumn="0"/>
            </w:pPr>
            <w:r>
              <w:t>1,1% salt</w:t>
            </w:r>
          </w:p>
        </w:tc>
        <w:tc>
          <w:tcPr>
            <w:tcW w:w="2714" w:type="dxa"/>
          </w:tcPr>
          <w:p w14:paraId="7D3415EE" w14:textId="77777777" w:rsidR="00990117" w:rsidRDefault="00990117" w:rsidP="00AB2ADA">
            <w:pPr>
              <w:cnfStyle w:val="000000100000" w:firstRow="0" w:lastRow="0" w:firstColumn="0" w:lastColumn="0" w:oddVBand="0" w:evenVBand="0" w:oddHBand="1" w:evenHBand="0" w:firstRowFirstColumn="0" w:firstRowLastColumn="0" w:lastRowFirstColumn="0" w:lastRowLastColumn="0"/>
            </w:pPr>
          </w:p>
        </w:tc>
      </w:tr>
      <w:tr w:rsidR="00990117" w14:paraId="34DFD22D" w14:textId="77777777" w:rsidTr="00ED1DC1">
        <w:tc>
          <w:tcPr>
            <w:cnfStyle w:val="001000000000" w:firstRow="0" w:lastRow="0" w:firstColumn="1" w:lastColumn="0" w:oddVBand="0" w:evenVBand="0" w:oddHBand="0" w:evenHBand="0" w:firstRowFirstColumn="0" w:firstRowLastColumn="0" w:lastRowFirstColumn="0" w:lastRowLastColumn="0"/>
            <w:tcW w:w="3964" w:type="dxa"/>
            <w:vAlign w:val="center"/>
          </w:tcPr>
          <w:p w14:paraId="1F9E1FB7" w14:textId="656C68B2" w:rsidR="00990117" w:rsidRPr="007900B2" w:rsidRDefault="00990117" w:rsidP="00AB2ADA">
            <w:pPr>
              <w:rPr>
                <w:rFonts w:eastAsia="Times New Roman"/>
                <w:b w:val="0"/>
                <w:bCs w:val="0"/>
              </w:rPr>
            </w:pPr>
            <w:r w:rsidRPr="007E30EF">
              <w:rPr>
                <w:rFonts w:eastAsia="Times New Roman"/>
              </w:rPr>
              <w:t>Kartoffel (mellem)</w:t>
            </w:r>
          </w:p>
        </w:tc>
        <w:tc>
          <w:tcPr>
            <w:tcW w:w="3119" w:type="dxa"/>
          </w:tcPr>
          <w:p w14:paraId="10338128" w14:textId="1315A73D" w:rsidR="00990117" w:rsidRDefault="00990117" w:rsidP="00AB2ADA">
            <w:pPr>
              <w:cnfStyle w:val="000000000000" w:firstRow="0" w:lastRow="0" w:firstColumn="0" w:lastColumn="0" w:oddVBand="0" w:evenVBand="0" w:oddHBand="0" w:evenHBand="0" w:firstRowFirstColumn="0" w:firstRowLastColumn="0" w:lastRowFirstColumn="0" w:lastRowLastColumn="0"/>
            </w:pPr>
            <w:r>
              <w:t>Intet</w:t>
            </w:r>
            <w:r w:rsidR="00343B9C">
              <w:t xml:space="preserve"> vand</w:t>
            </w:r>
            <w:r>
              <w:t xml:space="preserve"> kom igennem</w:t>
            </w:r>
          </w:p>
        </w:tc>
        <w:tc>
          <w:tcPr>
            <w:tcW w:w="2714" w:type="dxa"/>
          </w:tcPr>
          <w:p w14:paraId="22EE8E8F" w14:textId="77777777" w:rsidR="00990117" w:rsidRDefault="00990117" w:rsidP="00AB2ADA">
            <w:pPr>
              <w:cnfStyle w:val="000000000000" w:firstRow="0" w:lastRow="0" w:firstColumn="0" w:lastColumn="0" w:oddVBand="0" w:evenVBand="0" w:oddHBand="0" w:evenHBand="0" w:firstRowFirstColumn="0" w:firstRowLastColumn="0" w:lastRowFirstColumn="0" w:lastRowLastColumn="0"/>
            </w:pPr>
          </w:p>
        </w:tc>
      </w:tr>
      <w:tr w:rsidR="00990117" w14:paraId="6832406A" w14:textId="77777777" w:rsidTr="00ED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98ED41B" w14:textId="274B9A8A" w:rsidR="00990117" w:rsidRPr="007900B2" w:rsidRDefault="00990117" w:rsidP="00AB2ADA">
            <w:pPr>
              <w:rPr>
                <w:rFonts w:eastAsia="Times New Roman"/>
                <w:b w:val="0"/>
                <w:bCs w:val="0"/>
              </w:rPr>
            </w:pPr>
            <w:r w:rsidRPr="007E30EF">
              <w:rPr>
                <w:rFonts w:eastAsia="Times New Roman"/>
              </w:rPr>
              <w:t>Kartoffel (tyk)</w:t>
            </w:r>
          </w:p>
        </w:tc>
        <w:tc>
          <w:tcPr>
            <w:tcW w:w="3119" w:type="dxa"/>
          </w:tcPr>
          <w:p w14:paraId="476BB56C" w14:textId="09C3F141" w:rsidR="00990117" w:rsidRDefault="00990117" w:rsidP="00AB2ADA">
            <w:pPr>
              <w:cnfStyle w:val="000000100000" w:firstRow="0" w:lastRow="0" w:firstColumn="0" w:lastColumn="0" w:oddVBand="0" w:evenVBand="0" w:oddHBand="1" w:evenHBand="0" w:firstRowFirstColumn="0" w:firstRowLastColumn="0" w:lastRowFirstColumn="0" w:lastRowLastColumn="0"/>
            </w:pPr>
            <w:r>
              <w:t xml:space="preserve">Intet </w:t>
            </w:r>
            <w:r w:rsidR="00343B9C">
              <w:t xml:space="preserve">vand </w:t>
            </w:r>
            <w:r>
              <w:t>kom igennem</w:t>
            </w:r>
          </w:p>
        </w:tc>
        <w:tc>
          <w:tcPr>
            <w:tcW w:w="2714" w:type="dxa"/>
          </w:tcPr>
          <w:p w14:paraId="0A1BD11F" w14:textId="77777777" w:rsidR="00990117" w:rsidRDefault="00990117" w:rsidP="00AB2ADA">
            <w:pPr>
              <w:cnfStyle w:val="000000100000" w:firstRow="0" w:lastRow="0" w:firstColumn="0" w:lastColumn="0" w:oddVBand="0" w:evenVBand="0" w:oddHBand="1" w:evenHBand="0" w:firstRowFirstColumn="0" w:firstRowLastColumn="0" w:lastRowFirstColumn="0" w:lastRowLastColumn="0"/>
            </w:pPr>
          </w:p>
        </w:tc>
      </w:tr>
      <w:tr w:rsidR="00990117" w14:paraId="62F84D8A" w14:textId="77777777" w:rsidTr="00ED1DC1">
        <w:tc>
          <w:tcPr>
            <w:cnfStyle w:val="001000000000" w:firstRow="0" w:lastRow="0" w:firstColumn="1" w:lastColumn="0" w:oddVBand="0" w:evenVBand="0" w:oddHBand="0" w:evenHBand="0" w:firstRowFirstColumn="0" w:firstRowLastColumn="0" w:lastRowFirstColumn="0" w:lastRowLastColumn="0"/>
            <w:tcW w:w="3964" w:type="dxa"/>
            <w:vAlign w:val="center"/>
          </w:tcPr>
          <w:p w14:paraId="6ADE1E83" w14:textId="671685AA" w:rsidR="00990117" w:rsidRPr="007900B2" w:rsidRDefault="00990117" w:rsidP="00AB2ADA">
            <w:pPr>
              <w:rPr>
                <w:rFonts w:eastAsia="Times New Roman"/>
                <w:b w:val="0"/>
                <w:bCs w:val="0"/>
              </w:rPr>
            </w:pPr>
            <w:r w:rsidRPr="007E30EF">
              <w:rPr>
                <w:rFonts w:eastAsia="Times New Roman"/>
              </w:rPr>
              <w:t>Æggeskal med hinde (hårdkogt)</w:t>
            </w:r>
          </w:p>
        </w:tc>
        <w:tc>
          <w:tcPr>
            <w:tcW w:w="3119" w:type="dxa"/>
          </w:tcPr>
          <w:p w14:paraId="66457907" w14:textId="38FFC5D5" w:rsidR="00990117" w:rsidRDefault="00990117" w:rsidP="00AB2ADA">
            <w:pPr>
              <w:cnfStyle w:val="000000000000" w:firstRow="0" w:lastRow="0" w:firstColumn="0" w:lastColumn="0" w:oddVBand="0" w:evenVBand="0" w:oddHBand="0" w:evenHBand="0" w:firstRowFirstColumn="0" w:firstRowLastColumn="0" w:lastRowFirstColumn="0" w:lastRowLastColumn="0"/>
            </w:pPr>
            <w:r>
              <w:t xml:space="preserve">Intet </w:t>
            </w:r>
            <w:r w:rsidR="00343B9C">
              <w:t xml:space="preserve">vand </w:t>
            </w:r>
            <w:r>
              <w:t>kom igennem</w:t>
            </w:r>
          </w:p>
        </w:tc>
        <w:tc>
          <w:tcPr>
            <w:tcW w:w="2714" w:type="dxa"/>
          </w:tcPr>
          <w:p w14:paraId="1241020C" w14:textId="77777777" w:rsidR="00990117" w:rsidRDefault="00990117" w:rsidP="00AB2ADA">
            <w:pPr>
              <w:cnfStyle w:val="000000000000" w:firstRow="0" w:lastRow="0" w:firstColumn="0" w:lastColumn="0" w:oddVBand="0" w:evenVBand="0" w:oddHBand="0" w:evenHBand="0" w:firstRowFirstColumn="0" w:firstRowLastColumn="0" w:lastRowFirstColumn="0" w:lastRowLastColumn="0"/>
            </w:pPr>
          </w:p>
        </w:tc>
      </w:tr>
      <w:tr w:rsidR="00990117" w14:paraId="513DE287" w14:textId="77777777" w:rsidTr="00ED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AC39666" w14:textId="4286629E" w:rsidR="00990117" w:rsidRPr="007900B2" w:rsidRDefault="00990117" w:rsidP="00AB2ADA">
            <w:pPr>
              <w:rPr>
                <w:rFonts w:eastAsia="Times New Roman"/>
                <w:b w:val="0"/>
                <w:bCs w:val="0"/>
              </w:rPr>
            </w:pPr>
            <w:r w:rsidRPr="007E30EF">
              <w:rPr>
                <w:rFonts w:eastAsia="Times New Roman"/>
              </w:rPr>
              <w:t>Æggeskal med hinde (ikke kogt)</w:t>
            </w:r>
          </w:p>
        </w:tc>
        <w:tc>
          <w:tcPr>
            <w:tcW w:w="3119" w:type="dxa"/>
          </w:tcPr>
          <w:p w14:paraId="6C6DBD24" w14:textId="36DF536E" w:rsidR="00990117" w:rsidRDefault="00990117" w:rsidP="00AB2ADA">
            <w:pPr>
              <w:cnfStyle w:val="000000100000" w:firstRow="0" w:lastRow="0" w:firstColumn="0" w:lastColumn="0" w:oddVBand="0" w:evenVBand="0" w:oddHBand="1" w:evenHBand="0" w:firstRowFirstColumn="0" w:firstRowLastColumn="0" w:lastRowFirstColumn="0" w:lastRowLastColumn="0"/>
            </w:pPr>
            <w:r>
              <w:t xml:space="preserve">Intet </w:t>
            </w:r>
            <w:r w:rsidR="00343B9C">
              <w:t xml:space="preserve">vand </w:t>
            </w:r>
            <w:r>
              <w:t>kom igennem</w:t>
            </w:r>
          </w:p>
        </w:tc>
        <w:tc>
          <w:tcPr>
            <w:tcW w:w="2714" w:type="dxa"/>
          </w:tcPr>
          <w:p w14:paraId="48FDF21B" w14:textId="77777777" w:rsidR="00990117" w:rsidRDefault="00990117" w:rsidP="00AB2ADA">
            <w:pPr>
              <w:cnfStyle w:val="000000100000" w:firstRow="0" w:lastRow="0" w:firstColumn="0" w:lastColumn="0" w:oddVBand="0" w:evenVBand="0" w:oddHBand="1" w:evenHBand="0" w:firstRowFirstColumn="0" w:firstRowLastColumn="0" w:lastRowFirstColumn="0" w:lastRowLastColumn="0"/>
            </w:pPr>
          </w:p>
        </w:tc>
      </w:tr>
      <w:tr w:rsidR="00990117" w14:paraId="3FBE71BD" w14:textId="77777777" w:rsidTr="00ED1DC1">
        <w:tc>
          <w:tcPr>
            <w:cnfStyle w:val="001000000000" w:firstRow="0" w:lastRow="0" w:firstColumn="1" w:lastColumn="0" w:oddVBand="0" w:evenVBand="0" w:oddHBand="0" w:evenHBand="0" w:firstRowFirstColumn="0" w:firstRowLastColumn="0" w:lastRowFirstColumn="0" w:lastRowLastColumn="0"/>
            <w:tcW w:w="3964" w:type="dxa"/>
            <w:vAlign w:val="center"/>
          </w:tcPr>
          <w:p w14:paraId="6CC37A8B" w14:textId="7440CCFD" w:rsidR="00990117" w:rsidRPr="007900B2" w:rsidRDefault="00990117" w:rsidP="00AB2ADA">
            <w:pPr>
              <w:rPr>
                <w:rFonts w:eastAsia="Times New Roman"/>
                <w:b w:val="0"/>
                <w:bCs w:val="0"/>
              </w:rPr>
            </w:pPr>
            <w:r w:rsidRPr="007E30EF">
              <w:rPr>
                <w:rFonts w:eastAsia="Times New Roman"/>
              </w:rPr>
              <w:t>Æggehinde (ikke kogt)</w:t>
            </w:r>
          </w:p>
        </w:tc>
        <w:tc>
          <w:tcPr>
            <w:tcW w:w="3119" w:type="dxa"/>
          </w:tcPr>
          <w:p w14:paraId="2241062F" w14:textId="4F5CF591" w:rsidR="00990117" w:rsidRDefault="00F72441" w:rsidP="00AB2ADA">
            <w:pPr>
              <w:cnfStyle w:val="000000000000" w:firstRow="0" w:lastRow="0" w:firstColumn="0" w:lastColumn="0" w:oddVBand="0" w:evenVBand="0" w:oddHBand="0" w:evenHBand="0" w:firstRowFirstColumn="0" w:firstRowLastColumn="0" w:lastRowFirstColumn="0" w:lastRowLastColumn="0"/>
            </w:pPr>
            <w:r>
              <w:t>1,1</w:t>
            </w:r>
            <w:r w:rsidR="00254D97">
              <w:t>% salt</w:t>
            </w:r>
          </w:p>
        </w:tc>
        <w:tc>
          <w:tcPr>
            <w:tcW w:w="2714" w:type="dxa"/>
          </w:tcPr>
          <w:p w14:paraId="3396EAE7" w14:textId="77777777" w:rsidR="00990117" w:rsidRDefault="00990117" w:rsidP="00AB2ADA">
            <w:pPr>
              <w:cnfStyle w:val="000000000000" w:firstRow="0" w:lastRow="0" w:firstColumn="0" w:lastColumn="0" w:oddVBand="0" w:evenVBand="0" w:oddHBand="0" w:evenHBand="0" w:firstRowFirstColumn="0" w:firstRowLastColumn="0" w:lastRowFirstColumn="0" w:lastRowLastColumn="0"/>
            </w:pPr>
          </w:p>
        </w:tc>
      </w:tr>
      <w:tr w:rsidR="00990117" w14:paraId="5F2F1211" w14:textId="77777777" w:rsidTr="00ED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33B2E9F" w14:textId="503BE15F" w:rsidR="00990117" w:rsidRPr="007900B2" w:rsidRDefault="00990117" w:rsidP="00AB2ADA">
            <w:pPr>
              <w:rPr>
                <w:rFonts w:eastAsia="Times New Roman"/>
                <w:b w:val="0"/>
                <w:bCs w:val="0"/>
              </w:rPr>
            </w:pPr>
            <w:r w:rsidRPr="007E30EF">
              <w:rPr>
                <w:rFonts w:eastAsia="Times New Roman"/>
              </w:rPr>
              <w:t>Æggeskal (ikke kogt)</w:t>
            </w:r>
            <w:r>
              <w:rPr>
                <w:rFonts w:eastAsia="Times New Roman"/>
              </w:rPr>
              <w:t xml:space="preserve"> forsøg 1</w:t>
            </w:r>
          </w:p>
        </w:tc>
        <w:tc>
          <w:tcPr>
            <w:tcW w:w="3119" w:type="dxa"/>
          </w:tcPr>
          <w:p w14:paraId="10783BAB" w14:textId="77777777" w:rsidR="00990117" w:rsidRDefault="00990117" w:rsidP="00AB2ADA">
            <w:pPr>
              <w:cnfStyle w:val="000000100000" w:firstRow="0" w:lastRow="0" w:firstColumn="0" w:lastColumn="0" w:oddVBand="0" w:evenVBand="0" w:oddHBand="1" w:evenHBand="0" w:firstRowFirstColumn="0" w:firstRowLastColumn="0" w:lastRowFirstColumn="0" w:lastRowLastColumn="0"/>
            </w:pPr>
          </w:p>
        </w:tc>
        <w:tc>
          <w:tcPr>
            <w:tcW w:w="2714" w:type="dxa"/>
          </w:tcPr>
          <w:p w14:paraId="6F95C18C" w14:textId="6CE9CAF2" w:rsidR="00990117" w:rsidRDefault="00F72441" w:rsidP="00AB2ADA">
            <w:pPr>
              <w:cnfStyle w:val="000000100000" w:firstRow="0" w:lastRow="0" w:firstColumn="0" w:lastColumn="0" w:oddVBand="0" w:evenVBand="0" w:oddHBand="1" w:evenHBand="0" w:firstRowFirstColumn="0" w:firstRowLastColumn="0" w:lastRowFirstColumn="0" w:lastRowLastColumn="0"/>
            </w:pPr>
            <w:r>
              <w:t>0%</w:t>
            </w:r>
          </w:p>
        </w:tc>
      </w:tr>
      <w:tr w:rsidR="00F72441" w14:paraId="093FFB22" w14:textId="77777777" w:rsidTr="00ED1DC1">
        <w:tc>
          <w:tcPr>
            <w:cnfStyle w:val="001000000000" w:firstRow="0" w:lastRow="0" w:firstColumn="1" w:lastColumn="0" w:oddVBand="0" w:evenVBand="0" w:oddHBand="0" w:evenHBand="0" w:firstRowFirstColumn="0" w:firstRowLastColumn="0" w:lastRowFirstColumn="0" w:lastRowLastColumn="0"/>
            <w:tcW w:w="3964" w:type="dxa"/>
            <w:vAlign w:val="center"/>
          </w:tcPr>
          <w:p w14:paraId="0CED4123" w14:textId="2452EE9B" w:rsidR="00F72441" w:rsidRPr="007E30EF" w:rsidRDefault="00F72441" w:rsidP="00AB2ADA">
            <w:pPr>
              <w:rPr>
                <w:rFonts w:eastAsia="Times New Roman"/>
                <w:b w:val="0"/>
                <w:bCs w:val="0"/>
              </w:rPr>
            </w:pPr>
            <w:r w:rsidRPr="007E30EF">
              <w:rPr>
                <w:rFonts w:eastAsia="Times New Roman"/>
              </w:rPr>
              <w:t>Æggeskal (ikke kogt)</w:t>
            </w:r>
            <w:r>
              <w:rPr>
                <w:rFonts w:eastAsia="Times New Roman"/>
              </w:rPr>
              <w:t xml:space="preserve"> forsøg 2</w:t>
            </w:r>
          </w:p>
        </w:tc>
        <w:tc>
          <w:tcPr>
            <w:tcW w:w="3119" w:type="dxa"/>
          </w:tcPr>
          <w:p w14:paraId="04E88F58" w14:textId="73E466A2" w:rsidR="00F72441" w:rsidRDefault="00F72441" w:rsidP="00AB2ADA">
            <w:pPr>
              <w:cnfStyle w:val="000000000000" w:firstRow="0" w:lastRow="0" w:firstColumn="0" w:lastColumn="0" w:oddVBand="0" w:evenVBand="0" w:oddHBand="0" w:evenHBand="0" w:firstRowFirstColumn="0" w:firstRowLastColumn="0" w:lastRowFirstColumn="0" w:lastRowLastColumn="0"/>
            </w:pPr>
            <w:r>
              <w:t xml:space="preserve">Intet </w:t>
            </w:r>
            <w:r w:rsidR="007A37E0">
              <w:t xml:space="preserve">vand </w:t>
            </w:r>
            <w:r>
              <w:t>kom igennem</w:t>
            </w:r>
          </w:p>
        </w:tc>
        <w:tc>
          <w:tcPr>
            <w:tcW w:w="2714" w:type="dxa"/>
          </w:tcPr>
          <w:p w14:paraId="68CFDC36" w14:textId="5CB7740F" w:rsidR="00F72441" w:rsidRDefault="00F72441" w:rsidP="00AB2ADA">
            <w:pPr>
              <w:cnfStyle w:val="000000000000" w:firstRow="0" w:lastRow="0" w:firstColumn="0" w:lastColumn="0" w:oddVBand="0" w:evenVBand="0" w:oddHBand="0" w:evenHBand="0" w:firstRowFirstColumn="0" w:firstRowLastColumn="0" w:lastRowFirstColumn="0" w:lastRowLastColumn="0"/>
            </w:pPr>
          </w:p>
        </w:tc>
      </w:tr>
      <w:tr w:rsidR="00F72441" w14:paraId="2BC27BE2" w14:textId="77777777" w:rsidTr="00ED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C58BE11" w14:textId="4D502D7B" w:rsidR="00F72441" w:rsidRPr="007E30EF" w:rsidRDefault="00F72441" w:rsidP="00AB2ADA">
            <w:pPr>
              <w:rPr>
                <w:rFonts w:eastAsia="Times New Roman"/>
                <w:b w:val="0"/>
                <w:bCs w:val="0"/>
              </w:rPr>
            </w:pPr>
            <w:r w:rsidRPr="007E30EF">
              <w:rPr>
                <w:rFonts w:eastAsia="Times New Roman"/>
              </w:rPr>
              <w:t>Æggeskal (ikke kogt)</w:t>
            </w:r>
            <w:r>
              <w:rPr>
                <w:rFonts w:eastAsia="Times New Roman"/>
              </w:rPr>
              <w:t xml:space="preserve"> forsøg 3</w:t>
            </w:r>
          </w:p>
        </w:tc>
        <w:tc>
          <w:tcPr>
            <w:tcW w:w="3119" w:type="dxa"/>
          </w:tcPr>
          <w:p w14:paraId="238088B7" w14:textId="5A5E6205" w:rsidR="00F72441" w:rsidRDefault="00F72441" w:rsidP="00AB2ADA">
            <w:pPr>
              <w:cnfStyle w:val="000000100000" w:firstRow="0" w:lastRow="0" w:firstColumn="0" w:lastColumn="0" w:oddVBand="0" w:evenVBand="0" w:oddHBand="1" w:evenHBand="0" w:firstRowFirstColumn="0" w:firstRowLastColumn="0" w:lastRowFirstColumn="0" w:lastRowLastColumn="0"/>
            </w:pPr>
            <w:r>
              <w:t xml:space="preserve">Intet </w:t>
            </w:r>
            <w:r w:rsidR="007A37E0">
              <w:t xml:space="preserve">vand </w:t>
            </w:r>
            <w:r>
              <w:t>kom igennem</w:t>
            </w:r>
          </w:p>
        </w:tc>
        <w:tc>
          <w:tcPr>
            <w:tcW w:w="2714" w:type="dxa"/>
          </w:tcPr>
          <w:p w14:paraId="150995BF" w14:textId="77777777" w:rsidR="00F72441" w:rsidRDefault="00F72441" w:rsidP="00AB2ADA">
            <w:pPr>
              <w:cnfStyle w:val="000000100000" w:firstRow="0" w:lastRow="0" w:firstColumn="0" w:lastColumn="0" w:oddVBand="0" w:evenVBand="0" w:oddHBand="1" w:evenHBand="0" w:firstRowFirstColumn="0" w:firstRowLastColumn="0" w:lastRowFirstColumn="0" w:lastRowLastColumn="0"/>
            </w:pPr>
          </w:p>
        </w:tc>
      </w:tr>
      <w:tr w:rsidR="00556B0D" w14:paraId="182D876C" w14:textId="77777777" w:rsidTr="00ED1DC1">
        <w:tc>
          <w:tcPr>
            <w:cnfStyle w:val="001000000000" w:firstRow="0" w:lastRow="0" w:firstColumn="1" w:lastColumn="0" w:oddVBand="0" w:evenVBand="0" w:oddHBand="0" w:evenHBand="0" w:firstRowFirstColumn="0" w:firstRowLastColumn="0" w:lastRowFirstColumn="0" w:lastRowLastColumn="0"/>
            <w:tcW w:w="3964" w:type="dxa"/>
            <w:vAlign w:val="center"/>
          </w:tcPr>
          <w:p w14:paraId="792DC6DA" w14:textId="1950E4BD" w:rsidR="00556B0D" w:rsidRPr="007900B2" w:rsidRDefault="00556B0D" w:rsidP="00AB2ADA">
            <w:pPr>
              <w:rPr>
                <w:rFonts w:eastAsia="Times New Roman"/>
                <w:b w:val="0"/>
                <w:bCs w:val="0"/>
              </w:rPr>
            </w:pPr>
            <w:r>
              <w:rPr>
                <w:rFonts w:eastAsia="Times New Roman"/>
              </w:rPr>
              <w:t>Pomelo (skræl)</w:t>
            </w:r>
          </w:p>
        </w:tc>
        <w:tc>
          <w:tcPr>
            <w:tcW w:w="3119" w:type="dxa"/>
          </w:tcPr>
          <w:p w14:paraId="6C328D7B" w14:textId="72F1FF1C" w:rsidR="00556B0D" w:rsidRDefault="00556B0D" w:rsidP="00AB2ADA">
            <w:pPr>
              <w:cnfStyle w:val="000000000000" w:firstRow="0" w:lastRow="0" w:firstColumn="0" w:lastColumn="0" w:oddVBand="0" w:evenVBand="0" w:oddHBand="0" w:evenHBand="0" w:firstRowFirstColumn="0" w:firstRowLastColumn="0" w:lastRowFirstColumn="0" w:lastRowLastColumn="0"/>
            </w:pPr>
            <w:r>
              <w:t xml:space="preserve">Intet </w:t>
            </w:r>
            <w:r w:rsidR="007A37E0">
              <w:t xml:space="preserve">vand </w:t>
            </w:r>
            <w:r>
              <w:t>kom igennem</w:t>
            </w:r>
          </w:p>
        </w:tc>
        <w:tc>
          <w:tcPr>
            <w:tcW w:w="2714" w:type="dxa"/>
          </w:tcPr>
          <w:p w14:paraId="6A6AA449" w14:textId="3655C08C" w:rsidR="00556B0D" w:rsidRDefault="00556B0D" w:rsidP="00AB2ADA">
            <w:pPr>
              <w:cnfStyle w:val="000000000000" w:firstRow="0" w:lastRow="0" w:firstColumn="0" w:lastColumn="0" w:oddVBand="0" w:evenVBand="0" w:oddHBand="0" w:evenHBand="0" w:firstRowFirstColumn="0" w:firstRowLastColumn="0" w:lastRowFirstColumn="0" w:lastRowLastColumn="0"/>
            </w:pPr>
          </w:p>
        </w:tc>
      </w:tr>
      <w:tr w:rsidR="005B00F6" w14:paraId="278CB36F" w14:textId="77777777" w:rsidTr="00ED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B7309AF" w14:textId="2B66A7AE" w:rsidR="005B00F6" w:rsidRPr="007900B2" w:rsidRDefault="00093EB4" w:rsidP="00AB2ADA">
            <w:pPr>
              <w:rPr>
                <w:rFonts w:eastAsia="Times New Roman"/>
              </w:rPr>
            </w:pPr>
            <w:r>
              <w:rPr>
                <w:rFonts w:eastAsia="Times New Roman"/>
              </w:rPr>
              <w:t>Æ</w:t>
            </w:r>
            <w:r w:rsidR="005B00F6">
              <w:rPr>
                <w:rFonts w:eastAsia="Times New Roman"/>
              </w:rPr>
              <w:t>ble</w:t>
            </w:r>
          </w:p>
        </w:tc>
        <w:tc>
          <w:tcPr>
            <w:tcW w:w="3119" w:type="dxa"/>
          </w:tcPr>
          <w:p w14:paraId="07478347" w14:textId="12DF29BB" w:rsidR="005B00F6" w:rsidRDefault="00C945F2" w:rsidP="00AB2ADA">
            <w:pPr>
              <w:cnfStyle w:val="000000100000" w:firstRow="0" w:lastRow="0" w:firstColumn="0" w:lastColumn="0" w:oddVBand="0" w:evenVBand="0" w:oddHBand="1" w:evenHBand="0" w:firstRowFirstColumn="0" w:firstRowLastColumn="0" w:lastRowFirstColumn="0" w:lastRowLastColumn="0"/>
            </w:pPr>
            <w:r>
              <w:t>1,1% salt</w:t>
            </w:r>
          </w:p>
        </w:tc>
        <w:tc>
          <w:tcPr>
            <w:tcW w:w="2714" w:type="dxa"/>
          </w:tcPr>
          <w:p w14:paraId="5D83E247" w14:textId="21A5996B" w:rsidR="005B00F6" w:rsidRDefault="005B00F6" w:rsidP="00AB2ADA">
            <w:pPr>
              <w:cnfStyle w:val="000000100000" w:firstRow="0" w:lastRow="0" w:firstColumn="0" w:lastColumn="0" w:oddVBand="0" w:evenVBand="0" w:oddHBand="1" w:evenHBand="0" w:firstRowFirstColumn="0" w:firstRowLastColumn="0" w:lastRowFirstColumn="0" w:lastRowLastColumn="0"/>
            </w:pPr>
          </w:p>
        </w:tc>
      </w:tr>
    </w:tbl>
    <w:p w14:paraId="199FF29F" w14:textId="667A534F" w:rsidR="00276591" w:rsidRPr="00555CB7" w:rsidRDefault="00276591" w:rsidP="00AB2ADA"/>
    <w:p w14:paraId="2344BB61" w14:textId="0E8E34E7" w:rsidR="00343954" w:rsidRDefault="004D12BE" w:rsidP="00AB2ADA">
      <w:pPr>
        <w:pStyle w:val="Overskrift2"/>
      </w:pPr>
      <w:bookmarkStart w:id="48" w:name="_Toc510812458"/>
      <w:bookmarkStart w:id="49" w:name="_Toc510812720"/>
      <w:r w:rsidRPr="004847F8">
        <w:t>Delk</w:t>
      </w:r>
      <w:r w:rsidR="00C4615C" w:rsidRPr="004847F8">
        <w:t>onklusion</w:t>
      </w:r>
      <w:r w:rsidR="00747F6E">
        <w:t xml:space="preserve"> H</w:t>
      </w:r>
      <w:r>
        <w:t>ypotese 1</w:t>
      </w:r>
      <w:bookmarkEnd w:id="48"/>
      <w:bookmarkEnd w:id="49"/>
    </w:p>
    <w:p w14:paraId="3E0D3DE7" w14:textId="476B2735" w:rsidR="003E6F65" w:rsidRDefault="00093EB4" w:rsidP="00AB2ADA">
      <w:r>
        <w:t>V</w:t>
      </w:r>
      <w:r w:rsidR="00F93654" w:rsidRPr="00AE2F45">
        <w:t xml:space="preserve">i kan </w:t>
      </w:r>
      <w:r w:rsidR="00094BA4" w:rsidRPr="00AE2F45">
        <w:t xml:space="preserve">ikke påvise </w:t>
      </w:r>
      <w:r w:rsidR="00F93654" w:rsidRPr="00AE2F45">
        <w:t>efter vore</w:t>
      </w:r>
      <w:r w:rsidR="00CE6867" w:rsidRPr="00AE2F45">
        <w:t>s undersøgelser</w:t>
      </w:r>
      <w:r w:rsidR="00094BA4" w:rsidRPr="00AE2F45">
        <w:t xml:space="preserve"> at frugter og grønt fungere</w:t>
      </w:r>
      <w:r>
        <w:t>r</w:t>
      </w:r>
      <w:r w:rsidR="00094BA4" w:rsidRPr="00AE2F45">
        <w:t xml:space="preserve"> som filter </w:t>
      </w:r>
      <w:r w:rsidR="005D4BCE" w:rsidRPr="00AE2F45">
        <w:t>nå</w:t>
      </w:r>
      <w:r>
        <w:t>r</w:t>
      </w:r>
      <w:r w:rsidR="005D4BCE" w:rsidRPr="00AE2F45">
        <w:t xml:space="preserve"> tyngdekraften trækker </w:t>
      </w:r>
      <w:r w:rsidR="00A02E3D" w:rsidRPr="00AE2F45">
        <w:t>det igennem</w:t>
      </w:r>
      <w:r w:rsidR="001230A1" w:rsidRPr="00AE2F45">
        <w:t>.</w:t>
      </w:r>
      <w:r w:rsidR="003E6F65" w:rsidRPr="00AE2F45">
        <w:t xml:space="preserve"> </w:t>
      </w:r>
    </w:p>
    <w:p w14:paraId="6EE45E9D" w14:textId="1DC86EF4" w:rsidR="004847F8" w:rsidRDefault="00341E61" w:rsidP="00AB2ADA">
      <w:r>
        <w:t xml:space="preserve">Efter semifinalen lavede vi en model </w:t>
      </w:r>
      <w:r w:rsidR="001049EF">
        <w:t xml:space="preserve">til en </w:t>
      </w:r>
      <w:r>
        <w:t xml:space="preserve">engangssprøjte der har </w:t>
      </w:r>
      <w:r w:rsidR="008B4E36">
        <w:t xml:space="preserve">et almindeligt filter og </w:t>
      </w:r>
      <w:r>
        <w:t xml:space="preserve">en membran for enden. </w:t>
      </w:r>
      <w:r w:rsidR="008B4E36">
        <w:t>Som membran vil vi afprøve forskellige frugter og andet, som man let kan komme til i Sydafrika.</w:t>
      </w:r>
    </w:p>
    <w:p w14:paraId="2B7E43EF" w14:textId="0B233C8D" w:rsidR="004847F8" w:rsidRDefault="004847F8" w:rsidP="00ED1DC1">
      <w:pPr>
        <w:jc w:val="center"/>
      </w:pPr>
      <w:r>
        <w:drawing>
          <wp:inline distT="0" distB="0" distL="0" distR="0" wp14:anchorId="61D6AB69" wp14:editId="6461CBF8">
            <wp:extent cx="3165894" cy="984600"/>
            <wp:effectExtent l="0" t="0" r="0" b="635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gangssprøj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2975" cy="1002352"/>
                    </a:xfrm>
                    <a:prstGeom prst="rect">
                      <a:avLst/>
                    </a:prstGeom>
                  </pic:spPr>
                </pic:pic>
              </a:graphicData>
            </a:graphic>
          </wp:inline>
        </w:drawing>
      </w:r>
    </w:p>
    <w:p w14:paraId="7D25D469" w14:textId="56732752" w:rsidR="001049EF" w:rsidRDefault="00341E61" w:rsidP="00AB2ADA">
      <w:r>
        <w:t xml:space="preserve">Når man putter saltvand i den og presser burde der komme ferskvand ud for enden. </w:t>
      </w:r>
      <w:r w:rsidR="005D10AD">
        <w:t>På den måde kan man skabe et højere tryk, som ved omvendt osmose.</w:t>
      </w:r>
    </w:p>
    <w:p w14:paraId="3B0F452E" w14:textId="06D93BE9" w:rsidR="00341E61" w:rsidRPr="0078749A" w:rsidRDefault="00341E61" w:rsidP="00AB2ADA">
      <w:r>
        <w:t xml:space="preserve">Denne opfindelse kan man ikke bruge </w:t>
      </w:r>
      <w:r w:rsidR="001049EF">
        <w:t xml:space="preserve">til masseproduktion </w:t>
      </w:r>
      <w:r>
        <w:t>i Sydafrika, men man kan godt bruge den ombord på en redningsflåde. Vi tænker at det kunne være en god ide at beholde den og ikke bare skrotte den fordi man ikke kan bruge den i Sydafrika. Vi har kontaktet VIKING fordi de arbejder med redningsflåder.</w:t>
      </w:r>
    </w:p>
    <w:p w14:paraId="09CDAF45" w14:textId="00903686" w:rsidR="003E6F65" w:rsidRDefault="003E6F65" w:rsidP="00AB2ADA">
      <w:pPr>
        <w:pStyle w:val="Overskrift1"/>
      </w:pPr>
      <w:bookmarkStart w:id="50" w:name="_Toc510812459"/>
      <w:bookmarkStart w:id="51" w:name="_Toc510812721"/>
      <w:r>
        <w:t>Forsøg med kul</w:t>
      </w:r>
      <w:r w:rsidRPr="003E6F65">
        <w:t xml:space="preserve"> </w:t>
      </w:r>
      <w:r w:rsidR="00747F6E">
        <w:t>(Hypotese 2)</w:t>
      </w:r>
      <w:bookmarkEnd w:id="50"/>
      <w:bookmarkEnd w:id="51"/>
    </w:p>
    <w:p w14:paraId="53755907" w14:textId="655AD2B5" w:rsidR="00482820" w:rsidRPr="00482820" w:rsidRDefault="00482820" w:rsidP="00AB2ADA">
      <w:pPr>
        <w:pStyle w:val="Overskrift2"/>
      </w:pPr>
      <w:bookmarkStart w:id="52" w:name="_Toc510812460"/>
      <w:bookmarkStart w:id="53" w:name="_Toc510812722"/>
      <w:r>
        <w:t>Materialer og metoder</w:t>
      </w:r>
      <w:bookmarkEnd w:id="52"/>
      <w:bookmarkEnd w:id="53"/>
    </w:p>
    <w:p w14:paraId="3248C2DC" w14:textId="1196E0B7" w:rsidR="002D495D" w:rsidRPr="001008C9" w:rsidRDefault="002D495D" w:rsidP="00AB2ADA">
      <w:r>
        <w:t>Vi prøvede med 4 forskellige tilstande af</w:t>
      </w:r>
      <w:r w:rsidRPr="001008C9">
        <w:t xml:space="preserve"> kul.</w:t>
      </w:r>
    </w:p>
    <w:p w14:paraId="201EF66E" w14:textId="64377E75" w:rsidR="003E6F65" w:rsidRPr="00F15F0C" w:rsidRDefault="00ED1DC1" w:rsidP="00AB2ADA">
      <w:r>
        <w:drawing>
          <wp:anchor distT="0" distB="0" distL="114300" distR="114300" simplePos="0" relativeHeight="251656704" behindDoc="1" locked="0" layoutInCell="1" allowOverlap="1" wp14:anchorId="19B0714B" wp14:editId="6F823E37">
            <wp:simplePos x="0" y="0"/>
            <wp:positionH relativeFrom="margin">
              <wp:posOffset>4346886</wp:posOffset>
            </wp:positionH>
            <wp:positionV relativeFrom="paragraph">
              <wp:posOffset>7620</wp:posOffset>
            </wp:positionV>
            <wp:extent cx="1824990" cy="1362710"/>
            <wp:effectExtent l="0" t="0" r="3810" b="8890"/>
            <wp:wrapTight wrapText="bothSides">
              <wp:wrapPolygon edited="0">
                <wp:start x="21600" y="21600"/>
                <wp:lineTo x="21600" y="161"/>
                <wp:lineTo x="180" y="161"/>
                <wp:lineTo x="180" y="21600"/>
                <wp:lineTo x="21600" y="2160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367.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1824990" cy="1362710"/>
                    </a:xfrm>
                    <a:prstGeom prst="rect">
                      <a:avLst/>
                    </a:prstGeom>
                  </pic:spPr>
                </pic:pic>
              </a:graphicData>
            </a:graphic>
            <wp14:sizeRelH relativeFrom="margin">
              <wp14:pctWidth>0</wp14:pctWidth>
            </wp14:sizeRelH>
            <wp14:sizeRelV relativeFrom="margin">
              <wp14:pctHeight>0</wp14:pctHeight>
            </wp14:sizeRelV>
          </wp:anchor>
        </w:drawing>
      </w:r>
      <w:r w:rsidR="0047158C">
        <w:t xml:space="preserve">Forsøg 1-2: </w:t>
      </w:r>
      <w:r w:rsidR="003E6F65" w:rsidRPr="00F15F0C">
        <w:t>Vi lavede et forsøg med at tage pulveriseret kul og putte dem i hjemmelavede poser.</w:t>
      </w:r>
      <w:r w:rsidR="00F15F0C">
        <w:t xml:space="preserve"> De blev l</w:t>
      </w:r>
      <w:r w:rsidR="000733E7">
        <w:t>agt i en tragt der stod i et reagensglas.</w:t>
      </w:r>
      <w:r w:rsidR="003E6F65" w:rsidRPr="00F15F0C">
        <w:t xml:space="preserve"> Vi puttede saltvand på og gjorde det samme med kul i små piller.</w:t>
      </w:r>
    </w:p>
    <w:p w14:paraId="5EE09620" w14:textId="5DFC1756" w:rsidR="003E6F65" w:rsidRDefault="008B4E36" w:rsidP="00AB2ADA">
      <w:r>
        <w:drawing>
          <wp:anchor distT="0" distB="0" distL="114300" distR="114300" simplePos="0" relativeHeight="251655680" behindDoc="1" locked="0" layoutInCell="1" allowOverlap="1" wp14:anchorId="3C9CA19C" wp14:editId="144DE5E2">
            <wp:simplePos x="0" y="0"/>
            <wp:positionH relativeFrom="column">
              <wp:posOffset>3573181</wp:posOffset>
            </wp:positionH>
            <wp:positionV relativeFrom="paragraph">
              <wp:posOffset>626062</wp:posOffset>
            </wp:positionV>
            <wp:extent cx="2596515" cy="2130425"/>
            <wp:effectExtent l="0" t="0" r="0" b="3175"/>
            <wp:wrapTight wrapText="bothSides">
              <wp:wrapPolygon edited="0">
                <wp:start x="0" y="0"/>
                <wp:lineTo x="0" y="21439"/>
                <wp:lineTo x="21394" y="21439"/>
                <wp:lineTo x="21394"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378.JPG"/>
                    <pic:cNvPicPr/>
                  </pic:nvPicPr>
                  <pic:blipFill rotWithShape="1">
                    <a:blip r:embed="rId21" cstate="print">
                      <a:extLst>
                        <a:ext uri="{28A0092B-C50C-407E-A947-70E740481C1C}">
                          <a14:useLocalDpi xmlns:a14="http://schemas.microsoft.com/office/drawing/2010/main" val="0"/>
                        </a:ext>
                      </a:extLst>
                    </a:blip>
                    <a:srcRect l="39279" t="29113" r="5776" b="10536"/>
                    <a:stretch/>
                  </pic:blipFill>
                  <pic:spPr bwMode="auto">
                    <a:xfrm>
                      <a:off x="0" y="0"/>
                      <a:ext cx="2596515" cy="213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58C">
        <w:t xml:space="preserve">Forsøg </w:t>
      </w:r>
      <w:r w:rsidR="00687814">
        <w:t>3-4: vi fandt aktivt kul</w:t>
      </w:r>
      <w:r w:rsidR="000C38E0">
        <w:t xml:space="preserve"> </w:t>
      </w:r>
      <w:r w:rsidR="00F8074C">
        <w:t>i kulpiller</w:t>
      </w:r>
      <w:r w:rsidR="003E6F65" w:rsidRPr="00F15F0C">
        <w:t>, som</w:t>
      </w:r>
      <w:r w:rsidR="00F8074C">
        <w:t xml:space="preserve"> også</w:t>
      </w:r>
      <w:r w:rsidR="003E6F65" w:rsidRPr="00F15F0C">
        <w:t xml:space="preserve"> indeholdt bl.a. jernoxid, titandioxid og gelatine. Dem klippede vi op, og dryssede kullet ud. Vi prøvede først at lægge et filterpapir i tragten og dryssede kullet ovenpå og til sidst hælde noget saltvand oven på kullet. Vi prøvede også at gøre det samme, men her lagde vi </w:t>
      </w:r>
      <w:r w:rsidR="000C38E0">
        <w:t xml:space="preserve">et </w:t>
      </w:r>
      <w:r w:rsidR="003E6F65" w:rsidRPr="00F15F0C">
        <w:t>filterpapir ovenpå kullet, og hældte noget saltvand oven på.</w:t>
      </w:r>
      <w:r w:rsidR="00C25A41" w:rsidRPr="00C25A41">
        <w:t xml:space="preserve"> </w:t>
      </w:r>
    </w:p>
    <w:p w14:paraId="4110C835" w14:textId="7ED7CD9E" w:rsidR="00C25A41" w:rsidRDefault="000C38E0" w:rsidP="00AB2ADA">
      <w:r>
        <w:t>Forsøg 5</w:t>
      </w:r>
      <w:r w:rsidR="0006378F">
        <w:t>: vi tog e</w:t>
      </w:r>
      <w:r w:rsidR="003D4A97">
        <w:t>t</w:t>
      </w:r>
      <w:r w:rsidR="0006378F">
        <w:t xml:space="preserve"> stor</w:t>
      </w:r>
      <w:r w:rsidR="00DA6BCF">
        <w:t xml:space="preserve">t </w:t>
      </w:r>
      <w:r w:rsidR="005214EF">
        <w:t>cylinderglas</w:t>
      </w:r>
      <w:r w:rsidR="00DA6BCF">
        <w:t xml:space="preserve"> og puttede </w:t>
      </w:r>
      <w:r w:rsidR="0004641E">
        <w:t xml:space="preserve">saltvand og </w:t>
      </w:r>
      <w:r w:rsidR="0006670A">
        <w:t>aktivt kul i.</w:t>
      </w:r>
      <w:r w:rsidR="007252BC">
        <w:t xml:space="preserve"> </w:t>
      </w:r>
      <w:r w:rsidR="0044408D">
        <w:t>V</w:t>
      </w:r>
      <w:r w:rsidR="007252BC">
        <w:t>i lod det stå i et par timer. Så filtre</w:t>
      </w:r>
      <w:r w:rsidR="0037065E">
        <w:t xml:space="preserve">rede vi det med et </w:t>
      </w:r>
      <w:r w:rsidR="00ED361C">
        <w:t>filterpapir</w:t>
      </w:r>
      <w:r w:rsidR="0037065E">
        <w:t>.</w:t>
      </w:r>
    </w:p>
    <w:p w14:paraId="51DC4AC3" w14:textId="73412821" w:rsidR="00D7517B" w:rsidRDefault="0044408D" w:rsidP="00CF046F">
      <w:r>
        <w:t>F</w:t>
      </w:r>
      <w:r w:rsidR="0037065E">
        <w:t xml:space="preserve">orsøg </w:t>
      </w:r>
      <w:r w:rsidR="00F942BC">
        <w:t>6-7</w:t>
      </w:r>
      <w:r w:rsidR="00F942BC" w:rsidRPr="002A3401">
        <w:t xml:space="preserve">: </w:t>
      </w:r>
      <w:r w:rsidR="00F73283" w:rsidRPr="002A3401">
        <w:t xml:space="preserve">Vi </w:t>
      </w:r>
      <w:r w:rsidR="007840D1" w:rsidRPr="002A3401">
        <w:t xml:space="preserve">prøvede med et </w:t>
      </w:r>
      <w:r w:rsidR="00773BE7" w:rsidRPr="002A3401">
        <w:t>kulfilter</w:t>
      </w:r>
      <w:r w:rsidR="007840D1" w:rsidRPr="002A3401">
        <w:t xml:space="preserve"> fra Harald </w:t>
      </w:r>
      <w:r w:rsidR="0086547D" w:rsidRPr="002A3401">
        <w:t>N</w:t>
      </w:r>
      <w:r w:rsidR="007840D1" w:rsidRPr="002A3401">
        <w:t>yborg</w:t>
      </w:r>
      <w:r w:rsidR="0086547D" w:rsidRPr="002A3401">
        <w:t>.</w:t>
      </w:r>
      <w:r w:rsidR="00773BE7" w:rsidRPr="002A3401">
        <w:t xml:space="preserve"> Det der var i </w:t>
      </w:r>
      <w:r w:rsidR="00904617" w:rsidRPr="002A3401">
        <w:t xml:space="preserve">kulfilteret til emhætter </w:t>
      </w:r>
      <w:r w:rsidR="00513654" w:rsidRPr="002A3401">
        <w:t>var piller, som vi gjorde to ting med</w:t>
      </w:r>
      <w:r w:rsidR="00D041F9" w:rsidRPr="002A3401">
        <w:t>.</w:t>
      </w:r>
      <w:r w:rsidR="00D03C7A" w:rsidRPr="002A3401">
        <w:t xml:space="preserve"> Vi </w:t>
      </w:r>
      <w:r w:rsidR="00920F86" w:rsidRPr="002A3401">
        <w:t xml:space="preserve">knuste nogle af dem og puttede det imellem </w:t>
      </w:r>
      <w:r w:rsidR="0042074F" w:rsidRPr="002A3401">
        <w:t xml:space="preserve">to </w:t>
      </w:r>
      <w:r w:rsidR="005B00F6" w:rsidRPr="002A3401">
        <w:t>filterpapire</w:t>
      </w:r>
      <w:r w:rsidR="004434B7">
        <w:t>r</w:t>
      </w:r>
      <w:r w:rsidR="0042074F" w:rsidRPr="002A3401">
        <w:t xml:space="preserve">. </w:t>
      </w:r>
      <w:r w:rsidR="00381BD1" w:rsidRPr="002A3401">
        <w:t>Dem der ikke var knust puttede vi imellem</w:t>
      </w:r>
      <w:r w:rsidR="000702C8" w:rsidRPr="002A3401">
        <w:t xml:space="preserve"> to </w:t>
      </w:r>
      <w:r w:rsidR="005B00F6" w:rsidRPr="002A3401">
        <w:t>filterpapire</w:t>
      </w:r>
      <w:r w:rsidR="000D6B61">
        <w:t>r</w:t>
      </w:r>
      <w:r w:rsidR="000702C8" w:rsidRPr="002A3401">
        <w:t>.</w:t>
      </w:r>
      <w:r w:rsidR="000702C8" w:rsidRPr="00814217">
        <w:t xml:space="preserve"> </w:t>
      </w:r>
    </w:p>
    <w:p w14:paraId="6691189A" w14:textId="797061D6" w:rsidR="00CB7FBC" w:rsidRPr="00CB7FBC" w:rsidRDefault="00CB7FBC" w:rsidP="00AB2ADA"/>
    <w:p w14:paraId="04AB9D8C" w14:textId="2190F6CF" w:rsidR="00682028" w:rsidRDefault="00E0524B" w:rsidP="00AB2ADA">
      <w:pPr>
        <w:pStyle w:val="Overskrift2"/>
      </w:pPr>
      <w:bookmarkStart w:id="54" w:name="_Toc510812461"/>
      <w:bookmarkStart w:id="55" w:name="_Toc510812723"/>
      <w:r>
        <w:t>R</w:t>
      </w:r>
      <w:r w:rsidR="001D70AA">
        <w:t>esultater</w:t>
      </w:r>
      <w:r w:rsidR="000D6B61">
        <w:t xml:space="preserve"> </w:t>
      </w:r>
      <w:r w:rsidR="00773251">
        <w:t>for forsøg med kul</w:t>
      </w:r>
      <w:bookmarkEnd w:id="54"/>
      <w:bookmarkEnd w:id="55"/>
    </w:p>
    <w:tbl>
      <w:tblPr>
        <w:tblStyle w:val="Gittertabel5-mrk-farve6"/>
        <w:tblW w:w="0" w:type="auto"/>
        <w:tblLook w:val="04A0" w:firstRow="1" w:lastRow="0" w:firstColumn="1" w:lastColumn="0" w:noHBand="0" w:noVBand="1"/>
      </w:tblPr>
      <w:tblGrid>
        <w:gridCol w:w="4906"/>
        <w:gridCol w:w="4891"/>
      </w:tblGrid>
      <w:tr w:rsidR="008B4E36" w14:paraId="5CBAE5BF" w14:textId="77777777" w:rsidTr="008E0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3" w:type="dxa"/>
          </w:tcPr>
          <w:p w14:paraId="221DD724" w14:textId="77777777" w:rsidR="00334175" w:rsidRPr="00C81720" w:rsidRDefault="00334175" w:rsidP="00AB2ADA"/>
        </w:tc>
        <w:tc>
          <w:tcPr>
            <w:tcW w:w="4974" w:type="dxa"/>
          </w:tcPr>
          <w:p w14:paraId="6DD342E9" w14:textId="250926C7" w:rsidR="00334175" w:rsidRPr="00C81720" w:rsidRDefault="004679F3" w:rsidP="00AB2ADA">
            <w:pPr>
              <w:cnfStyle w:val="100000000000" w:firstRow="1" w:lastRow="0" w:firstColumn="0" w:lastColumn="0" w:oddVBand="0" w:evenVBand="0" w:oddHBand="0" w:evenHBand="0" w:firstRowFirstColumn="0" w:firstRowLastColumn="0" w:lastRowFirstColumn="0" w:lastRowLastColumn="0"/>
            </w:pPr>
            <w:r w:rsidRPr="00C81720">
              <w:t>% i salt</w:t>
            </w:r>
          </w:p>
        </w:tc>
      </w:tr>
      <w:tr w:rsidR="008B4E36" w14:paraId="0952682A" w14:textId="77777777" w:rsidTr="008E0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3" w:type="dxa"/>
          </w:tcPr>
          <w:p w14:paraId="090CA908" w14:textId="5BE8C571" w:rsidR="00334175" w:rsidRPr="00C81720" w:rsidRDefault="00014EC5" w:rsidP="00AB2ADA">
            <w:r w:rsidRPr="00C81720">
              <w:t>Forsøg 1 (pulveriseret kul</w:t>
            </w:r>
            <w:r w:rsidR="00B90461" w:rsidRPr="00C81720">
              <w:t xml:space="preserve"> i pose)</w:t>
            </w:r>
          </w:p>
        </w:tc>
        <w:tc>
          <w:tcPr>
            <w:tcW w:w="4974" w:type="dxa"/>
          </w:tcPr>
          <w:p w14:paraId="45BD46D0" w14:textId="0A64464E" w:rsidR="00334175" w:rsidRPr="00C81720" w:rsidRDefault="0093798B" w:rsidP="00AB2ADA">
            <w:pPr>
              <w:cnfStyle w:val="000000100000" w:firstRow="0" w:lastRow="0" w:firstColumn="0" w:lastColumn="0" w:oddVBand="0" w:evenVBand="0" w:oddHBand="1" w:evenHBand="0" w:firstRowFirstColumn="0" w:firstRowLastColumn="0" w:lastRowFirstColumn="0" w:lastRowLastColumn="0"/>
            </w:pPr>
            <w:r w:rsidRPr="00C81720">
              <w:t>1,1</w:t>
            </w:r>
            <w:r w:rsidR="006D18BF" w:rsidRPr="00C81720">
              <w:t>% salt</w:t>
            </w:r>
          </w:p>
        </w:tc>
      </w:tr>
      <w:tr w:rsidR="008B4E36" w14:paraId="721FF632" w14:textId="77777777" w:rsidTr="0063004D">
        <w:trPr>
          <w:trHeight w:val="423"/>
        </w:trPr>
        <w:tc>
          <w:tcPr>
            <w:cnfStyle w:val="001000000000" w:firstRow="0" w:lastRow="0" w:firstColumn="1" w:lastColumn="0" w:oddVBand="0" w:evenVBand="0" w:oddHBand="0" w:evenHBand="0" w:firstRowFirstColumn="0" w:firstRowLastColumn="0" w:lastRowFirstColumn="0" w:lastRowLastColumn="0"/>
            <w:tcW w:w="4973" w:type="dxa"/>
          </w:tcPr>
          <w:p w14:paraId="3972DB7D" w14:textId="45F01644" w:rsidR="00334175" w:rsidRPr="00C81720" w:rsidRDefault="0063004D" w:rsidP="00AB2ADA">
            <w:r w:rsidRPr="00C81720">
              <w:t>F</w:t>
            </w:r>
            <w:r w:rsidR="00C50D15" w:rsidRPr="00C81720">
              <w:t>orsøg</w:t>
            </w:r>
            <w:r w:rsidRPr="00C81720">
              <w:t xml:space="preserve"> 2 (</w:t>
            </w:r>
            <w:r w:rsidR="00001C84" w:rsidRPr="00C81720">
              <w:t>kul i piller</w:t>
            </w:r>
            <w:r w:rsidR="00FD2D2A" w:rsidRPr="00C81720">
              <w:t xml:space="preserve"> i pose</w:t>
            </w:r>
            <w:r w:rsidR="00001C84" w:rsidRPr="00C81720">
              <w:t>)</w:t>
            </w:r>
          </w:p>
        </w:tc>
        <w:tc>
          <w:tcPr>
            <w:tcW w:w="4974" w:type="dxa"/>
          </w:tcPr>
          <w:p w14:paraId="065B2826" w14:textId="3ABDDDCE" w:rsidR="00334175" w:rsidRPr="00C81720" w:rsidRDefault="00C81720" w:rsidP="00AB2ADA">
            <w:pPr>
              <w:cnfStyle w:val="000000000000" w:firstRow="0" w:lastRow="0" w:firstColumn="0" w:lastColumn="0" w:oddVBand="0" w:evenVBand="0" w:oddHBand="0" w:evenHBand="0" w:firstRowFirstColumn="0" w:firstRowLastColumn="0" w:lastRowFirstColumn="0" w:lastRowLastColumn="0"/>
            </w:pPr>
            <w:r w:rsidRPr="00C81720">
              <w:t>1,1% salt</w:t>
            </w:r>
          </w:p>
        </w:tc>
      </w:tr>
      <w:tr w:rsidR="008B4E36" w14:paraId="7D014601" w14:textId="77777777" w:rsidTr="008E0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3" w:type="dxa"/>
          </w:tcPr>
          <w:p w14:paraId="4F34C570" w14:textId="7F969035" w:rsidR="00334175" w:rsidRPr="00C81720" w:rsidRDefault="0063004D" w:rsidP="00AB2ADA">
            <w:r w:rsidRPr="00C81720">
              <w:t>Forsøg 3</w:t>
            </w:r>
            <w:r w:rsidR="00001C84" w:rsidRPr="00C81720">
              <w:t xml:space="preserve"> (</w:t>
            </w:r>
            <w:r w:rsidR="0012543C" w:rsidRPr="00C81720">
              <w:t>aktivt kul i filterpapirer)</w:t>
            </w:r>
          </w:p>
        </w:tc>
        <w:tc>
          <w:tcPr>
            <w:tcW w:w="4974" w:type="dxa"/>
          </w:tcPr>
          <w:p w14:paraId="36873B78" w14:textId="2142F723" w:rsidR="00334175" w:rsidRPr="00C81720" w:rsidRDefault="00C81720" w:rsidP="00AB2ADA">
            <w:pPr>
              <w:cnfStyle w:val="000000100000" w:firstRow="0" w:lastRow="0" w:firstColumn="0" w:lastColumn="0" w:oddVBand="0" w:evenVBand="0" w:oddHBand="1" w:evenHBand="0" w:firstRowFirstColumn="0" w:firstRowLastColumn="0" w:lastRowFirstColumn="0" w:lastRowLastColumn="0"/>
            </w:pPr>
            <w:r w:rsidRPr="00C81720">
              <w:t>1,1% salt</w:t>
            </w:r>
          </w:p>
        </w:tc>
      </w:tr>
      <w:tr w:rsidR="008B4E36" w14:paraId="256CBDE6" w14:textId="77777777" w:rsidTr="008E0A8B">
        <w:tc>
          <w:tcPr>
            <w:cnfStyle w:val="001000000000" w:firstRow="0" w:lastRow="0" w:firstColumn="1" w:lastColumn="0" w:oddVBand="0" w:evenVBand="0" w:oddHBand="0" w:evenHBand="0" w:firstRowFirstColumn="0" w:firstRowLastColumn="0" w:lastRowFirstColumn="0" w:lastRowLastColumn="0"/>
            <w:tcW w:w="4973" w:type="dxa"/>
          </w:tcPr>
          <w:p w14:paraId="1DF560D3" w14:textId="77777777" w:rsidR="00334175" w:rsidRPr="00C81720" w:rsidRDefault="0063004D" w:rsidP="00AB2ADA">
            <w:pPr>
              <w:rPr>
                <w:b w:val="0"/>
                <w:bCs w:val="0"/>
              </w:rPr>
            </w:pPr>
            <w:r w:rsidRPr="00C81720">
              <w:t>Forsøg 4</w:t>
            </w:r>
            <w:r w:rsidR="0012543C" w:rsidRPr="00C81720">
              <w:t xml:space="preserve"> (aktivt kul mellem 2</w:t>
            </w:r>
          </w:p>
          <w:p w14:paraId="34E78548" w14:textId="13C39D63" w:rsidR="00FD2D2A" w:rsidRPr="00C81720" w:rsidRDefault="00FD2D2A" w:rsidP="00AB2ADA">
            <w:r w:rsidRPr="00C81720">
              <w:t>Filterpapirer)</w:t>
            </w:r>
          </w:p>
        </w:tc>
        <w:tc>
          <w:tcPr>
            <w:tcW w:w="4974" w:type="dxa"/>
          </w:tcPr>
          <w:p w14:paraId="30F0EACE" w14:textId="58C11FF6" w:rsidR="00334175" w:rsidRPr="00C81720" w:rsidRDefault="00C81720" w:rsidP="00AB2ADA">
            <w:pPr>
              <w:cnfStyle w:val="000000000000" w:firstRow="0" w:lastRow="0" w:firstColumn="0" w:lastColumn="0" w:oddVBand="0" w:evenVBand="0" w:oddHBand="0" w:evenHBand="0" w:firstRowFirstColumn="0" w:firstRowLastColumn="0" w:lastRowFirstColumn="0" w:lastRowLastColumn="0"/>
            </w:pPr>
            <w:r w:rsidRPr="00C81720">
              <w:t>1,1% salt</w:t>
            </w:r>
          </w:p>
        </w:tc>
      </w:tr>
      <w:tr w:rsidR="008B4E36" w14:paraId="098C81B4" w14:textId="77777777" w:rsidTr="008E0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3" w:type="dxa"/>
          </w:tcPr>
          <w:p w14:paraId="57BDEAF5" w14:textId="12962C26" w:rsidR="00891789" w:rsidRPr="00C81720" w:rsidRDefault="0063004D" w:rsidP="00AB2ADA">
            <w:pPr>
              <w:rPr>
                <w:b w:val="0"/>
                <w:bCs w:val="0"/>
              </w:rPr>
            </w:pPr>
            <w:r w:rsidRPr="00C81720">
              <w:t>Forsøg 5</w:t>
            </w:r>
            <w:r w:rsidR="00891789" w:rsidRPr="00C81720">
              <w:t xml:space="preserve"> (stort cylinderglas med </w:t>
            </w:r>
            <w:r w:rsidR="0033506F" w:rsidRPr="00C81720">
              <w:t xml:space="preserve">saltvand og </w:t>
            </w:r>
            <w:r w:rsidR="009032F2" w:rsidRPr="00C81720">
              <w:t>kul)</w:t>
            </w:r>
          </w:p>
        </w:tc>
        <w:tc>
          <w:tcPr>
            <w:tcW w:w="4974" w:type="dxa"/>
          </w:tcPr>
          <w:p w14:paraId="2BEBA102" w14:textId="5F7069EF" w:rsidR="00334175" w:rsidRPr="00C81720" w:rsidRDefault="00C81720" w:rsidP="00AB2ADA">
            <w:pPr>
              <w:cnfStyle w:val="000000100000" w:firstRow="0" w:lastRow="0" w:firstColumn="0" w:lastColumn="0" w:oddVBand="0" w:evenVBand="0" w:oddHBand="1" w:evenHBand="0" w:firstRowFirstColumn="0" w:firstRowLastColumn="0" w:lastRowFirstColumn="0" w:lastRowLastColumn="0"/>
            </w:pPr>
            <w:r w:rsidRPr="00C81720">
              <w:t>1,1% salt</w:t>
            </w:r>
          </w:p>
        </w:tc>
      </w:tr>
      <w:tr w:rsidR="008B4E36" w14:paraId="2F7B19DC" w14:textId="77777777" w:rsidTr="008E0A8B">
        <w:tc>
          <w:tcPr>
            <w:cnfStyle w:val="001000000000" w:firstRow="0" w:lastRow="0" w:firstColumn="1" w:lastColumn="0" w:oddVBand="0" w:evenVBand="0" w:oddHBand="0" w:evenHBand="0" w:firstRowFirstColumn="0" w:firstRowLastColumn="0" w:lastRowFirstColumn="0" w:lastRowLastColumn="0"/>
            <w:tcW w:w="4973" w:type="dxa"/>
          </w:tcPr>
          <w:p w14:paraId="6E587DCD" w14:textId="710AC9AC" w:rsidR="00334175" w:rsidRPr="00C81720" w:rsidRDefault="0063004D" w:rsidP="00AB2ADA">
            <w:r w:rsidRPr="00C81720">
              <w:t>Forsøg 6</w:t>
            </w:r>
            <w:r w:rsidR="005E08F4" w:rsidRPr="00C81720">
              <w:t xml:space="preserve"> (kulfilter til emhætte</w:t>
            </w:r>
            <w:r w:rsidR="0099371F">
              <w:t xml:space="preserve"> - </w:t>
            </w:r>
            <w:r w:rsidR="00AE6254" w:rsidRPr="00C81720">
              <w:t>knust)</w:t>
            </w:r>
          </w:p>
        </w:tc>
        <w:tc>
          <w:tcPr>
            <w:tcW w:w="4974" w:type="dxa"/>
          </w:tcPr>
          <w:p w14:paraId="53DF1024" w14:textId="571CACDE" w:rsidR="00334175" w:rsidRPr="00C81720" w:rsidRDefault="00C81720" w:rsidP="00AB2ADA">
            <w:pPr>
              <w:cnfStyle w:val="000000000000" w:firstRow="0" w:lastRow="0" w:firstColumn="0" w:lastColumn="0" w:oddVBand="0" w:evenVBand="0" w:oddHBand="0" w:evenHBand="0" w:firstRowFirstColumn="0" w:firstRowLastColumn="0" w:lastRowFirstColumn="0" w:lastRowLastColumn="0"/>
            </w:pPr>
            <w:r w:rsidRPr="00C81720">
              <w:t>1,1% salt</w:t>
            </w:r>
          </w:p>
        </w:tc>
      </w:tr>
      <w:tr w:rsidR="008B4E36" w14:paraId="1872DBCC" w14:textId="77777777" w:rsidTr="008E0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3" w:type="dxa"/>
          </w:tcPr>
          <w:p w14:paraId="209BCC2A" w14:textId="5686EF22" w:rsidR="00334175" w:rsidRPr="00C81720" w:rsidRDefault="0063004D" w:rsidP="00AB2ADA">
            <w:r w:rsidRPr="00C81720">
              <w:t>Forsøg 7</w:t>
            </w:r>
            <w:r w:rsidR="00AE6254" w:rsidRPr="00C81720">
              <w:t xml:space="preserve"> </w:t>
            </w:r>
            <w:r w:rsidR="0093798B" w:rsidRPr="00C81720">
              <w:t>(</w:t>
            </w:r>
            <w:r w:rsidR="00AE6254" w:rsidRPr="00C81720">
              <w:t>kulfilter</w:t>
            </w:r>
            <w:r w:rsidR="0093798B" w:rsidRPr="00C81720">
              <w:t xml:space="preserve"> til emhætte</w:t>
            </w:r>
            <w:r w:rsidR="00786B66">
              <w:t xml:space="preserve"> -</w:t>
            </w:r>
            <w:r w:rsidR="0093798B" w:rsidRPr="00C81720">
              <w:t>piller)</w:t>
            </w:r>
          </w:p>
        </w:tc>
        <w:tc>
          <w:tcPr>
            <w:tcW w:w="4974" w:type="dxa"/>
          </w:tcPr>
          <w:p w14:paraId="13F4266D" w14:textId="3B290D8B" w:rsidR="00334175" w:rsidRPr="00C81720" w:rsidRDefault="00C81720" w:rsidP="00AB2ADA">
            <w:pPr>
              <w:cnfStyle w:val="000000100000" w:firstRow="0" w:lastRow="0" w:firstColumn="0" w:lastColumn="0" w:oddVBand="0" w:evenVBand="0" w:oddHBand="1" w:evenHBand="0" w:firstRowFirstColumn="0" w:firstRowLastColumn="0" w:lastRowFirstColumn="0" w:lastRowLastColumn="0"/>
            </w:pPr>
            <w:r w:rsidRPr="00C81720">
              <w:t>1,1% salt</w:t>
            </w:r>
          </w:p>
        </w:tc>
      </w:tr>
    </w:tbl>
    <w:p w14:paraId="43FD040E" w14:textId="71B0342D" w:rsidR="005769CF" w:rsidRDefault="004D12BE" w:rsidP="00AB2ADA">
      <w:pPr>
        <w:pStyle w:val="Overskrift2"/>
      </w:pPr>
      <w:bookmarkStart w:id="56" w:name="_Toc510812462"/>
      <w:bookmarkStart w:id="57" w:name="_Toc510812724"/>
      <w:r>
        <w:t>Delk</w:t>
      </w:r>
      <w:r w:rsidR="00C81720">
        <w:t>onklus</w:t>
      </w:r>
      <w:r w:rsidR="00D57C14">
        <w:t>ion</w:t>
      </w:r>
      <w:r>
        <w:t xml:space="preserve"> hypotese 2</w:t>
      </w:r>
      <w:bookmarkEnd w:id="56"/>
      <w:bookmarkEnd w:id="57"/>
    </w:p>
    <w:p w14:paraId="469D3D69" w14:textId="531B1C45" w:rsidR="00A41A35" w:rsidRDefault="00773251" w:rsidP="00AB2ADA">
      <w:r>
        <w:t>U</w:t>
      </w:r>
      <w:r w:rsidR="00363533">
        <w:t xml:space="preserve">d </w:t>
      </w:r>
      <w:r w:rsidR="002923C2">
        <w:t xml:space="preserve">fra vores research </w:t>
      </w:r>
      <w:r w:rsidR="00A11EEB">
        <w:t xml:space="preserve">omkring </w:t>
      </w:r>
      <w:r w:rsidR="001373F7">
        <w:t xml:space="preserve">kul </w:t>
      </w:r>
      <w:r w:rsidR="002923C2">
        <w:t xml:space="preserve">kan </w:t>
      </w:r>
      <w:r w:rsidR="0028341E">
        <w:t xml:space="preserve">vi </w:t>
      </w:r>
      <w:r w:rsidR="00924620">
        <w:t>ikke påvise</w:t>
      </w:r>
      <w:r w:rsidR="0028341E">
        <w:t>,</w:t>
      </w:r>
      <w:r w:rsidR="00AF5DC0">
        <w:t xml:space="preserve"> at pulverise</w:t>
      </w:r>
      <w:r w:rsidR="0024639E">
        <w:t>ret</w:t>
      </w:r>
      <w:r w:rsidR="00AF5DC0">
        <w:t xml:space="preserve"> kul</w:t>
      </w:r>
      <w:r w:rsidR="00335E58">
        <w:t xml:space="preserve">, </w:t>
      </w:r>
      <w:r w:rsidR="00AF5DC0">
        <w:t>kul i piller</w:t>
      </w:r>
      <w:r w:rsidR="00335E58">
        <w:t xml:space="preserve"> og aktivt kul ikke virker</w:t>
      </w:r>
      <w:r w:rsidR="0028341E">
        <w:t xml:space="preserve">et </w:t>
      </w:r>
      <w:r w:rsidR="00335E58">
        <w:t>som</w:t>
      </w:r>
      <w:r w:rsidR="00370A64">
        <w:t xml:space="preserve"> </w:t>
      </w:r>
      <w:r w:rsidR="0030003B">
        <w:t>filter</w:t>
      </w:r>
      <w:r w:rsidR="00267C10">
        <w:t xml:space="preserve"> </w:t>
      </w:r>
      <w:r w:rsidR="00335E58">
        <w:t>i løs form</w:t>
      </w:r>
      <w:r w:rsidR="003779DC">
        <w:t>,</w:t>
      </w:r>
      <w:r w:rsidR="00C2573C">
        <w:t xml:space="preserve"> eller at </w:t>
      </w:r>
      <w:r w:rsidR="007E0986">
        <w:t>aktivkul</w:t>
      </w:r>
      <w:r w:rsidR="00EA6DA9">
        <w:t xml:space="preserve"> direkte i</w:t>
      </w:r>
      <w:r w:rsidR="00267C10">
        <w:t xml:space="preserve"> saltvand</w:t>
      </w:r>
      <w:r w:rsidR="008F12C3">
        <w:t xml:space="preserve"> heller ikke virker</w:t>
      </w:r>
      <w:r w:rsidR="00267C10">
        <w:t>.</w:t>
      </w:r>
    </w:p>
    <w:p w14:paraId="41C94083" w14:textId="1D8C715C" w:rsidR="008F12C3" w:rsidRPr="008B4E36" w:rsidRDefault="001B3B53" w:rsidP="00AB2ADA">
      <w:pPr>
        <w:pStyle w:val="Overskrift1"/>
      </w:pPr>
      <w:bookmarkStart w:id="58" w:name="_Toc510812463"/>
      <w:bookmarkStart w:id="59" w:name="_Toc510812725"/>
      <w:r>
        <w:t>Kogning, solovn</w:t>
      </w:r>
      <w:r w:rsidR="0003091A" w:rsidRPr="00837D24">
        <w:t xml:space="preserve"> og solcelle</w:t>
      </w:r>
      <w:r w:rsidR="00837D24" w:rsidRPr="008B4E36">
        <w:t xml:space="preserve"> </w:t>
      </w:r>
      <w:r w:rsidR="008B4E36" w:rsidRPr="008B4E36">
        <w:t>(Hypotese 3)</w:t>
      </w:r>
      <w:bookmarkEnd w:id="58"/>
      <w:bookmarkEnd w:id="59"/>
    </w:p>
    <w:p w14:paraId="4D4EFD34" w14:textId="765D81E8" w:rsidR="008B4E36" w:rsidRDefault="008B4E36" w:rsidP="00AB2ADA">
      <w:r>
        <w:drawing>
          <wp:anchor distT="0" distB="0" distL="114300" distR="114300" simplePos="0" relativeHeight="251671040" behindDoc="0" locked="0" layoutInCell="1" allowOverlap="1" wp14:anchorId="676EE527" wp14:editId="16A8378E">
            <wp:simplePos x="0" y="0"/>
            <wp:positionH relativeFrom="margin">
              <wp:align>right</wp:align>
            </wp:positionH>
            <wp:positionV relativeFrom="paragraph">
              <wp:posOffset>757184</wp:posOffset>
            </wp:positionV>
            <wp:extent cx="2546350" cy="1439545"/>
            <wp:effectExtent l="0" t="0" r="6350" b="8255"/>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5-07-05 12.11.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6350" cy="1439545"/>
                    </a:xfrm>
                    <a:prstGeom prst="rect">
                      <a:avLst/>
                    </a:prstGeom>
                  </pic:spPr>
                </pic:pic>
              </a:graphicData>
            </a:graphic>
            <wp14:sizeRelH relativeFrom="page">
              <wp14:pctWidth>0</wp14:pctWidth>
            </wp14:sizeRelH>
            <wp14:sizeRelV relativeFrom="page">
              <wp14:pctHeight>0</wp14:pctHeight>
            </wp14:sizeRelV>
          </wp:anchor>
        </w:drawing>
      </w:r>
      <w:r>
        <w:t>Vi lavede forsøg</w:t>
      </w:r>
      <w:r w:rsidRPr="00C5421E">
        <w:t xml:space="preserve"> med kogning af vand. Det gik simpelt ud på at bekræfte at </w:t>
      </w:r>
      <w:r>
        <w:t>h</w:t>
      </w:r>
      <w:r w:rsidRPr="00C5421E">
        <w:t>vis man koger vandet og opsamlede det vand der li</w:t>
      </w:r>
      <w:r>
        <w:t>g</w:t>
      </w:r>
      <w:r w:rsidRPr="00C5421E">
        <w:t xml:space="preserve">ger i låget eller i siden bliver det rent. vi kogte vand og vi tog prøver af det og smagte det og det smagte af mindre end det almindelige postevand fra Danmark. </w:t>
      </w:r>
      <w:r>
        <w:t>V</w:t>
      </w:r>
      <w:r w:rsidRPr="00A7076E">
        <w:t>i kan også konkludere at hvis man koger saltvand er det kun det rene vand der fordamper.</w:t>
      </w:r>
    </w:p>
    <w:p w14:paraId="6A548B2E" w14:textId="77777777" w:rsidR="008B4E36" w:rsidRDefault="008B4E36" w:rsidP="00AB2ADA">
      <w:r>
        <w:t>Vi har også lavet et forsøg, hvor</w:t>
      </w:r>
      <w:r w:rsidRPr="00C5421E">
        <w:t xml:space="preserve"> vi </w:t>
      </w:r>
      <w:r>
        <w:t xml:space="preserve">tog </w:t>
      </w:r>
      <w:r w:rsidRPr="00C5421E">
        <w:t xml:space="preserve">en Ikea skål og pegede den mod solen </w:t>
      </w:r>
      <w:r>
        <w:t>også stegte vi en frika</w:t>
      </w:r>
      <w:r w:rsidRPr="00C5421E">
        <w:t>delle.</w:t>
      </w:r>
      <w:r>
        <w:t xml:space="preserve"> Altså vi har vist at solen kan varme nok og at varme kan få vand til at fordampe, så man kan skille det fra saltet. </w:t>
      </w:r>
    </w:p>
    <w:p w14:paraId="486C5501" w14:textId="77777777" w:rsidR="008B4E36" w:rsidRDefault="008B4E36" w:rsidP="00AB2ADA">
      <w:r>
        <w:t>Derfor arbejde vi videre med</w:t>
      </w:r>
      <w:r w:rsidRPr="00C5421E">
        <w:t xml:space="preserve"> tegninger til en maskine der ved hjælp af sollys varmer vandet op.</w:t>
      </w:r>
      <w:r>
        <w:t xml:space="preserve"> Denne tegning har vi forbedret flere gang, og vi arbejder stadig videre med ideen om at konstruere en maskine, der kun ved hjælp af solenergi kan omdanne saltvand til drikkeligt ferskvand.</w:t>
      </w:r>
    </w:p>
    <w:p w14:paraId="13345D07" w14:textId="4C08D537" w:rsidR="00715B6A" w:rsidRDefault="00CF046F" w:rsidP="00CF046F">
      <w:pPr>
        <w:pStyle w:val="Overskrift2"/>
      </w:pPr>
      <w:bookmarkStart w:id="60" w:name="_Toc510812464"/>
      <w:bookmarkStart w:id="61" w:name="_Toc510812726"/>
      <w:r>
        <w:t>Saltfjerner</w:t>
      </w:r>
      <w:bookmarkEnd w:id="60"/>
      <w:bookmarkEnd w:id="61"/>
    </w:p>
    <w:p w14:paraId="3648312E" w14:textId="21C6A02F" w:rsidR="00305ED1" w:rsidRDefault="00F14DC6" w:rsidP="00AB2ADA">
      <w:r>
        <w:t xml:space="preserve">Vi </w:t>
      </w:r>
      <w:r w:rsidR="00A41A35">
        <w:t xml:space="preserve">fandt også på </w:t>
      </w:r>
      <w:r w:rsidR="00331B29" w:rsidRPr="00FE2FA4">
        <w:t>en maskine</w:t>
      </w:r>
      <w:r>
        <w:t>,</w:t>
      </w:r>
      <w:r w:rsidR="00331B29" w:rsidRPr="00FE2FA4">
        <w:t xml:space="preserve"> der ved hjælp af sollys varmer vandet op.</w:t>
      </w:r>
      <w:r w:rsidR="00305ED1" w:rsidRPr="00FE2FA4">
        <w:t xml:space="preserve"> </w:t>
      </w:r>
      <w:r w:rsidR="00A41A35">
        <w:t>Vi lavede denne tegning af vores ide</w:t>
      </w:r>
      <w:r w:rsidR="00F8074C">
        <w:t xml:space="preserve"> til en saltfjerner</w:t>
      </w:r>
      <w:r w:rsidR="00A41A35">
        <w:t>:</w:t>
      </w:r>
    </w:p>
    <w:p w14:paraId="5F4EAF61" w14:textId="362FF5BA" w:rsidR="003E332D" w:rsidRPr="00FE2FA4" w:rsidRDefault="00715B6A" w:rsidP="006671A2">
      <w:pPr>
        <w:jc w:val="center"/>
      </w:pPr>
      <w:r>
        <w:drawing>
          <wp:inline distT="0" distB="0" distL="0" distR="0" wp14:anchorId="71C3ABF8" wp14:editId="6662E13D">
            <wp:extent cx="4986534" cy="2708695"/>
            <wp:effectExtent l="0" t="0" r="508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4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01768" cy="2716970"/>
                    </a:xfrm>
                    <a:prstGeom prst="rect">
                      <a:avLst/>
                    </a:prstGeom>
                  </pic:spPr>
                </pic:pic>
              </a:graphicData>
            </a:graphic>
          </wp:inline>
        </w:drawing>
      </w:r>
    </w:p>
    <w:p w14:paraId="4788359C" w14:textId="47D9A5B7" w:rsidR="0062260A" w:rsidRDefault="00305ED1" w:rsidP="00AB2ADA">
      <w:r w:rsidRPr="00FE2FA4">
        <w:t>Der er en solcelle som producer</w:t>
      </w:r>
      <w:r w:rsidR="00A63AA3">
        <w:t>e</w:t>
      </w:r>
      <w:r w:rsidR="00CC0EAD">
        <w:t>r</w:t>
      </w:r>
      <w:r w:rsidRPr="00FE2FA4">
        <w:t xml:space="preserve"> </w:t>
      </w:r>
      <w:r w:rsidR="002500F8" w:rsidRPr="00FE2FA4">
        <w:t>strøm til</w:t>
      </w:r>
      <w:r w:rsidR="00CF312C" w:rsidRPr="00FE2FA4">
        <w:t xml:space="preserve"> en pumpe. De</w:t>
      </w:r>
      <w:r w:rsidR="009069F2" w:rsidRPr="00FE2FA4">
        <w:t xml:space="preserve">n </w:t>
      </w:r>
      <w:r w:rsidR="00A41A35">
        <w:t xml:space="preserve">pumper </w:t>
      </w:r>
      <w:r w:rsidR="00C340CB" w:rsidRPr="00FE2FA4">
        <w:t>salt</w:t>
      </w:r>
      <w:r w:rsidR="009069F2" w:rsidRPr="00FE2FA4">
        <w:t xml:space="preserve">vand </w:t>
      </w:r>
      <w:r w:rsidR="00A41A35">
        <w:t xml:space="preserve">op </w:t>
      </w:r>
      <w:r w:rsidR="009069F2" w:rsidRPr="00FE2FA4">
        <w:t>til e</w:t>
      </w:r>
      <w:r w:rsidR="00CC0EAD">
        <w:t>n</w:t>
      </w:r>
      <w:r w:rsidR="009069F2" w:rsidRPr="00FE2FA4">
        <w:t xml:space="preserve"> desti</w:t>
      </w:r>
      <w:r w:rsidR="00CD34AF" w:rsidRPr="00FE2FA4">
        <w:t>ll</w:t>
      </w:r>
      <w:r w:rsidR="005C1A85">
        <w:t>ationsflaske der er sat op i en solovn</w:t>
      </w:r>
      <w:r w:rsidR="00737F46" w:rsidRPr="00FE2FA4">
        <w:t xml:space="preserve"> der g</w:t>
      </w:r>
      <w:r w:rsidR="003353E9">
        <w:t>ø</w:t>
      </w:r>
      <w:r w:rsidR="00737F46" w:rsidRPr="00FE2FA4">
        <w:t xml:space="preserve">r at det koger. Det bliver til </w:t>
      </w:r>
      <w:r w:rsidR="00C340CB" w:rsidRPr="00FE2FA4">
        <w:t>drikke</w:t>
      </w:r>
      <w:r w:rsidR="00737F46" w:rsidRPr="00FE2FA4">
        <w:t xml:space="preserve">vand i </w:t>
      </w:r>
      <w:r w:rsidR="000E4420" w:rsidRPr="00FE2FA4">
        <w:t>destillationsflasken der sender det ned til en beholder.</w:t>
      </w:r>
      <w:r w:rsidR="00C23BC4" w:rsidRPr="00FE2FA4">
        <w:t xml:space="preserve"> </w:t>
      </w:r>
    </w:p>
    <w:p w14:paraId="5B58EA37" w14:textId="2EE609DA" w:rsidR="00AA5589" w:rsidRPr="00AA5589" w:rsidRDefault="003353E9" w:rsidP="00AB2ADA">
      <w:pPr>
        <w:pStyle w:val="Overskrift2"/>
      </w:pPr>
      <w:bookmarkStart w:id="62" w:name="_Toc510812465"/>
      <w:bookmarkStart w:id="63" w:name="_Toc510812727"/>
      <w:r>
        <w:t>R</w:t>
      </w:r>
      <w:r w:rsidR="00AA5589" w:rsidRPr="00AA5589">
        <w:t>esultater</w:t>
      </w:r>
      <w:bookmarkEnd w:id="62"/>
      <w:bookmarkEnd w:id="63"/>
    </w:p>
    <w:p w14:paraId="3612692F" w14:textId="0A5FC436" w:rsidR="00107D00" w:rsidRDefault="003353E9" w:rsidP="00AB2ADA">
      <w:r>
        <w:t>S</w:t>
      </w:r>
      <w:r w:rsidR="000066DF">
        <w:t xml:space="preserve">trømforbrug </w:t>
      </w:r>
      <w:r w:rsidR="00C5406B">
        <w:t xml:space="preserve">og omkostninger </w:t>
      </w:r>
      <w:r w:rsidR="000066DF">
        <w:t>til maskinen</w:t>
      </w:r>
      <w:r w:rsidR="00C5406B">
        <w:t>.</w:t>
      </w:r>
    </w:p>
    <w:p w14:paraId="2DE8DB8E" w14:textId="448D0081" w:rsidR="000E0907" w:rsidRDefault="000E0907" w:rsidP="00AB2ADA">
      <w:r>
        <w:t>Strømforbrug og solceller</w:t>
      </w:r>
    </w:p>
    <w:tbl>
      <w:tblPr>
        <w:tblStyle w:val="Tabel-Gitter"/>
        <w:tblW w:w="0" w:type="auto"/>
        <w:tblLook w:val="04A0" w:firstRow="1" w:lastRow="0" w:firstColumn="1" w:lastColumn="0" w:noHBand="0" w:noVBand="1"/>
      </w:tblPr>
      <w:tblGrid>
        <w:gridCol w:w="4898"/>
        <w:gridCol w:w="4899"/>
      </w:tblGrid>
      <w:tr w:rsidR="00286E6F" w14:paraId="3171AB41" w14:textId="77777777" w:rsidTr="00286E6F">
        <w:tc>
          <w:tcPr>
            <w:tcW w:w="4973" w:type="dxa"/>
          </w:tcPr>
          <w:p w14:paraId="59F3BFA8" w14:textId="77777777" w:rsidR="00286E6F" w:rsidRDefault="00286E6F" w:rsidP="00AB2ADA"/>
        </w:tc>
        <w:tc>
          <w:tcPr>
            <w:tcW w:w="4974" w:type="dxa"/>
          </w:tcPr>
          <w:p w14:paraId="770C6453" w14:textId="7E02A72C" w:rsidR="00286E6F" w:rsidRDefault="00691AC5" w:rsidP="00AB2ADA">
            <w:r>
              <w:t>S</w:t>
            </w:r>
            <w:r w:rsidR="00286E6F">
              <w:t>trømforbrug</w:t>
            </w:r>
            <w:r>
              <w:t xml:space="preserve"> i </w:t>
            </w:r>
            <w:r w:rsidR="002B5FA9">
              <w:t>v</w:t>
            </w:r>
          </w:p>
        </w:tc>
      </w:tr>
      <w:tr w:rsidR="0039636F" w14:paraId="5FE3187F" w14:textId="77777777" w:rsidTr="00382EB1">
        <w:trPr>
          <w:trHeight w:val="334"/>
        </w:trPr>
        <w:tc>
          <w:tcPr>
            <w:tcW w:w="4973" w:type="dxa"/>
          </w:tcPr>
          <w:p w14:paraId="6F588159" w14:textId="6C0C125B" w:rsidR="0039636F" w:rsidRDefault="002B5FA9" w:rsidP="00AB2ADA">
            <w:r>
              <w:t>Lænse pumpe til saltvand (hellers)</w:t>
            </w:r>
          </w:p>
        </w:tc>
        <w:tc>
          <w:tcPr>
            <w:tcW w:w="4974" w:type="dxa"/>
          </w:tcPr>
          <w:p w14:paraId="3167382E" w14:textId="25F9287C" w:rsidR="0039636F" w:rsidRDefault="002B5FA9" w:rsidP="00AB2ADA">
            <w:r>
              <w:t>12v</w:t>
            </w:r>
          </w:p>
        </w:tc>
      </w:tr>
      <w:tr w:rsidR="009A78B1" w14:paraId="373FA1BD" w14:textId="77777777" w:rsidTr="00286E6F">
        <w:tc>
          <w:tcPr>
            <w:tcW w:w="4973" w:type="dxa"/>
          </w:tcPr>
          <w:p w14:paraId="0C83F8B7" w14:textId="46DFFF74" w:rsidR="009A78B1" w:rsidRDefault="009A78B1" w:rsidP="00AB2ADA"/>
        </w:tc>
        <w:tc>
          <w:tcPr>
            <w:tcW w:w="4974" w:type="dxa"/>
          </w:tcPr>
          <w:p w14:paraId="3DE93915" w14:textId="6409F074" w:rsidR="009A78B1" w:rsidRDefault="00691AC5" w:rsidP="00AB2ADA">
            <w:r>
              <w:t>Produktion i watt</w:t>
            </w:r>
          </w:p>
        </w:tc>
      </w:tr>
      <w:tr w:rsidR="0039636F" w14:paraId="1EAF5009" w14:textId="77777777" w:rsidTr="00286E6F">
        <w:tc>
          <w:tcPr>
            <w:tcW w:w="4973" w:type="dxa"/>
          </w:tcPr>
          <w:p w14:paraId="43425268" w14:textId="64BBF4AA" w:rsidR="0039636F" w:rsidRPr="00686B10" w:rsidRDefault="002B5FA9" w:rsidP="00AB2ADA">
            <w:r>
              <w:t>Solcelle (hellers)</w:t>
            </w:r>
          </w:p>
        </w:tc>
        <w:tc>
          <w:tcPr>
            <w:tcW w:w="4974" w:type="dxa"/>
          </w:tcPr>
          <w:p w14:paraId="62602D1B" w14:textId="02C0FC57" w:rsidR="0039636F" w:rsidRDefault="002B5FA9" w:rsidP="00AB2ADA">
            <w:r>
              <w:t>30w</w:t>
            </w:r>
          </w:p>
        </w:tc>
      </w:tr>
      <w:tr w:rsidR="000C44CD" w14:paraId="72688F51" w14:textId="77777777" w:rsidTr="000C44CD">
        <w:tc>
          <w:tcPr>
            <w:tcW w:w="4973" w:type="dxa"/>
          </w:tcPr>
          <w:p w14:paraId="1BC9EDC4" w14:textId="7AE95867" w:rsidR="000C44CD" w:rsidRDefault="00DC1E67" w:rsidP="00AB2ADA">
            <w:r>
              <w:t>del</w:t>
            </w:r>
          </w:p>
        </w:tc>
        <w:tc>
          <w:tcPr>
            <w:tcW w:w="4974" w:type="dxa"/>
          </w:tcPr>
          <w:p w14:paraId="2CB33798" w14:textId="68474775" w:rsidR="000C44CD" w:rsidRDefault="000C44CD" w:rsidP="00AB2ADA">
            <w:r>
              <w:t>pris</w:t>
            </w:r>
          </w:p>
        </w:tc>
      </w:tr>
      <w:tr w:rsidR="000C44CD" w14:paraId="6FD3BD6C" w14:textId="77777777" w:rsidTr="00944E55">
        <w:trPr>
          <w:trHeight w:val="381"/>
        </w:trPr>
        <w:tc>
          <w:tcPr>
            <w:tcW w:w="4973" w:type="dxa"/>
          </w:tcPr>
          <w:p w14:paraId="304F131C" w14:textId="3DA1701D" w:rsidR="000C44CD" w:rsidRDefault="00C3381C" w:rsidP="00AB2ADA">
            <w:r>
              <w:t>Sol ovn</w:t>
            </w:r>
          </w:p>
        </w:tc>
        <w:tc>
          <w:tcPr>
            <w:tcW w:w="4974" w:type="dxa"/>
          </w:tcPr>
          <w:p w14:paraId="649CD63D" w14:textId="36BFDAED" w:rsidR="000C44CD" w:rsidRDefault="00137D4B" w:rsidP="00AB2ADA">
            <w:r>
              <w:t>699</w:t>
            </w:r>
            <w:r w:rsidR="00C13925">
              <w:t xml:space="preserve"> kr.</w:t>
            </w:r>
            <w:r>
              <w:t xml:space="preserve"> (Fredriksen) </w:t>
            </w:r>
          </w:p>
        </w:tc>
      </w:tr>
      <w:tr w:rsidR="007461C7" w14:paraId="7952674F" w14:textId="77777777" w:rsidTr="00944E55">
        <w:trPr>
          <w:trHeight w:val="381"/>
        </w:trPr>
        <w:tc>
          <w:tcPr>
            <w:tcW w:w="4973" w:type="dxa"/>
          </w:tcPr>
          <w:p w14:paraId="4849ADF1" w14:textId="664FE226" w:rsidR="007461C7" w:rsidRDefault="007461C7" w:rsidP="00AB2ADA">
            <w:r>
              <w:t>Brugt parabol med sølvpapir</w:t>
            </w:r>
          </w:p>
        </w:tc>
        <w:tc>
          <w:tcPr>
            <w:tcW w:w="4974" w:type="dxa"/>
          </w:tcPr>
          <w:p w14:paraId="4DA2CAFF" w14:textId="39FBDEBD" w:rsidR="007461C7" w:rsidRDefault="007461C7" w:rsidP="00AB2ADA">
            <w:r>
              <w:t>Brugt parabol 300 kr. (dba) sølvpapir og lim 159.</w:t>
            </w:r>
          </w:p>
        </w:tc>
      </w:tr>
      <w:tr w:rsidR="000C44CD" w14:paraId="22DCBB53" w14:textId="77777777" w:rsidTr="000C44CD">
        <w:tc>
          <w:tcPr>
            <w:tcW w:w="4973" w:type="dxa"/>
          </w:tcPr>
          <w:p w14:paraId="2916BB37" w14:textId="2B38ECDB" w:rsidR="000C44CD" w:rsidRDefault="00944E55" w:rsidP="00AB2ADA">
            <w:r>
              <w:t>10</w:t>
            </w:r>
            <w:r w:rsidR="003305CE">
              <w:t xml:space="preserve"> meter slange</w:t>
            </w:r>
          </w:p>
        </w:tc>
        <w:tc>
          <w:tcPr>
            <w:tcW w:w="4974" w:type="dxa"/>
          </w:tcPr>
          <w:p w14:paraId="681904DF" w14:textId="5587B81D" w:rsidR="000C44CD" w:rsidRDefault="00944E55" w:rsidP="00AB2ADA">
            <w:r>
              <w:t>219</w:t>
            </w:r>
            <w:r w:rsidR="00C13925">
              <w:t xml:space="preserve"> kr. (Harald Nyborg)</w:t>
            </w:r>
          </w:p>
        </w:tc>
      </w:tr>
      <w:tr w:rsidR="000C44CD" w14:paraId="756B7E8C" w14:textId="77777777" w:rsidTr="00FA7D52">
        <w:trPr>
          <w:trHeight w:val="477"/>
        </w:trPr>
        <w:tc>
          <w:tcPr>
            <w:tcW w:w="4973" w:type="dxa"/>
          </w:tcPr>
          <w:p w14:paraId="090B309A" w14:textId="1714BF90" w:rsidR="000C44CD" w:rsidRPr="00FA7D52" w:rsidRDefault="000A6FC2" w:rsidP="00AB2ADA">
            <w:hyperlink r:id="rId24" w:history="1">
              <w:r w:rsidR="00FA7D52" w:rsidRPr="00FA7D52">
                <w:t>Destillation sæt</w:t>
              </w:r>
            </w:hyperlink>
          </w:p>
        </w:tc>
        <w:tc>
          <w:tcPr>
            <w:tcW w:w="4974" w:type="dxa"/>
          </w:tcPr>
          <w:p w14:paraId="0D54486F" w14:textId="12AD425E" w:rsidR="000C44CD" w:rsidRDefault="00653CCA" w:rsidP="00AB2ADA">
            <w:r>
              <w:t>645</w:t>
            </w:r>
            <w:r w:rsidR="007461C7">
              <w:t xml:space="preserve"> </w:t>
            </w:r>
            <w:r>
              <w:t>kr. (Fredriksen)</w:t>
            </w:r>
          </w:p>
        </w:tc>
      </w:tr>
      <w:tr w:rsidR="000C44CD" w14:paraId="0880FAA3" w14:textId="77777777" w:rsidTr="000C44CD">
        <w:tc>
          <w:tcPr>
            <w:tcW w:w="4973" w:type="dxa"/>
          </w:tcPr>
          <w:p w14:paraId="37E2B1DA" w14:textId="4916B4B2" w:rsidR="000C44CD" w:rsidRDefault="00653CCA" w:rsidP="00AB2ADA">
            <w:r>
              <w:t>vandbeholder</w:t>
            </w:r>
          </w:p>
        </w:tc>
        <w:tc>
          <w:tcPr>
            <w:tcW w:w="4974" w:type="dxa"/>
          </w:tcPr>
          <w:p w14:paraId="0ECDCEBE" w14:textId="7F37B606" w:rsidR="000C44CD" w:rsidRDefault="00653CCA" w:rsidP="00AB2ADA">
            <w:r>
              <w:t>20 kr.</w:t>
            </w:r>
          </w:p>
        </w:tc>
      </w:tr>
      <w:tr w:rsidR="00653CCA" w14:paraId="3CA9CED9" w14:textId="77777777" w:rsidTr="000C44CD">
        <w:tc>
          <w:tcPr>
            <w:tcW w:w="4973" w:type="dxa"/>
          </w:tcPr>
          <w:p w14:paraId="19682158" w14:textId="4FE8F842" w:rsidR="00653CCA" w:rsidRDefault="002B5FA9" w:rsidP="00AB2ADA">
            <w:r>
              <w:t>Lænse pumpe til saltvand (hellers)</w:t>
            </w:r>
          </w:p>
        </w:tc>
        <w:tc>
          <w:tcPr>
            <w:tcW w:w="4974" w:type="dxa"/>
          </w:tcPr>
          <w:p w14:paraId="4AD3DBF3" w14:textId="764964C2" w:rsidR="00653CCA" w:rsidRDefault="003E5B1B" w:rsidP="00AB2ADA">
            <w:r>
              <w:t>1</w:t>
            </w:r>
            <w:r w:rsidR="002B5FA9">
              <w:t>59 kr. (hellers)</w:t>
            </w:r>
          </w:p>
        </w:tc>
      </w:tr>
      <w:tr w:rsidR="00FA13A7" w14:paraId="697DD2DF" w14:textId="77777777" w:rsidTr="000C44CD">
        <w:tc>
          <w:tcPr>
            <w:tcW w:w="4973" w:type="dxa"/>
          </w:tcPr>
          <w:p w14:paraId="09EE6313" w14:textId="5FD6E2C5" w:rsidR="00FA13A7" w:rsidRPr="00216270" w:rsidRDefault="002B5FA9" w:rsidP="00AB2ADA">
            <w:r>
              <w:t>Solcelle (hellers)</w:t>
            </w:r>
          </w:p>
        </w:tc>
        <w:tc>
          <w:tcPr>
            <w:tcW w:w="4974" w:type="dxa"/>
          </w:tcPr>
          <w:p w14:paraId="195B955D" w14:textId="2CFDF26A" w:rsidR="00FA13A7" w:rsidRDefault="002B5FA9" w:rsidP="00AB2ADA">
            <w:r>
              <w:t>419 (hellers)</w:t>
            </w:r>
          </w:p>
        </w:tc>
      </w:tr>
      <w:tr w:rsidR="002B5FA9" w14:paraId="37DADB2A" w14:textId="77777777" w:rsidTr="000C44CD">
        <w:tc>
          <w:tcPr>
            <w:tcW w:w="4973" w:type="dxa"/>
          </w:tcPr>
          <w:p w14:paraId="20AA795E" w14:textId="7E1DA3F4" w:rsidR="002B5FA9" w:rsidRDefault="002B5FA9" w:rsidP="00AB2ADA">
            <w:r>
              <w:t>Batteri (hellers)</w:t>
            </w:r>
          </w:p>
        </w:tc>
        <w:tc>
          <w:tcPr>
            <w:tcW w:w="4974" w:type="dxa"/>
          </w:tcPr>
          <w:p w14:paraId="46FECBBD" w14:textId="3E2C4C2E" w:rsidR="002B5FA9" w:rsidRDefault="002B5FA9" w:rsidP="00AB2ADA">
            <w:r>
              <w:t>1295 kr. (hellers)</w:t>
            </w:r>
          </w:p>
        </w:tc>
      </w:tr>
      <w:tr w:rsidR="002B5FA9" w14:paraId="78AC694D" w14:textId="77777777" w:rsidTr="000C44CD">
        <w:tc>
          <w:tcPr>
            <w:tcW w:w="4973" w:type="dxa"/>
          </w:tcPr>
          <w:p w14:paraId="0776ABA0" w14:textId="71411A23" w:rsidR="002B5FA9" w:rsidRDefault="002B5FA9" w:rsidP="00AB2ADA">
            <w:r>
              <w:t>On- off knap (hellers)</w:t>
            </w:r>
          </w:p>
        </w:tc>
        <w:tc>
          <w:tcPr>
            <w:tcW w:w="4974" w:type="dxa"/>
          </w:tcPr>
          <w:p w14:paraId="6EA2DAAF" w14:textId="43DCB398" w:rsidR="002B5FA9" w:rsidRDefault="002B5FA9" w:rsidP="00AB2ADA">
            <w:r>
              <w:t>49 kr. (hellers)</w:t>
            </w:r>
          </w:p>
        </w:tc>
      </w:tr>
      <w:tr w:rsidR="006D7FDF" w14:paraId="52AB6B8F" w14:textId="77777777" w:rsidTr="000C44CD">
        <w:tc>
          <w:tcPr>
            <w:tcW w:w="4973" w:type="dxa"/>
          </w:tcPr>
          <w:p w14:paraId="649DAC0B" w14:textId="199D7642" w:rsidR="006D7FDF" w:rsidRDefault="006D7FDF" w:rsidP="00AB2ADA">
            <w:r>
              <w:t>I alt:</w:t>
            </w:r>
          </w:p>
        </w:tc>
        <w:tc>
          <w:tcPr>
            <w:tcW w:w="4974" w:type="dxa"/>
          </w:tcPr>
          <w:p w14:paraId="0FDDFFCF" w14:textId="3A870827" w:rsidR="006D7FDF" w:rsidRDefault="007461C7" w:rsidP="00AB2ADA">
            <w:r>
              <w:t>3265 kr.</w:t>
            </w:r>
          </w:p>
        </w:tc>
      </w:tr>
      <w:tr w:rsidR="00E93B87" w14:paraId="14AA3AF1" w14:textId="77777777" w:rsidTr="00E93B87">
        <w:tc>
          <w:tcPr>
            <w:tcW w:w="4973" w:type="dxa"/>
          </w:tcPr>
          <w:p w14:paraId="4EEAAB40" w14:textId="0B773AFE" w:rsidR="00E93B87" w:rsidRDefault="00E93B87" w:rsidP="00AB2ADA">
            <w:r>
              <w:t>Kogning af vand</w:t>
            </w:r>
          </w:p>
        </w:tc>
        <w:tc>
          <w:tcPr>
            <w:tcW w:w="4974" w:type="dxa"/>
          </w:tcPr>
          <w:p w14:paraId="1BB89EA1" w14:textId="154DDA3D" w:rsidR="00E93B87" w:rsidRDefault="00E93B87" w:rsidP="00AB2ADA">
            <w:r>
              <w:t xml:space="preserve">Svar </w:t>
            </w:r>
            <w:r w:rsidR="006F5DBE">
              <w:t>i % salt</w:t>
            </w:r>
          </w:p>
        </w:tc>
      </w:tr>
      <w:tr w:rsidR="00E93B87" w14:paraId="403E6810" w14:textId="77777777" w:rsidTr="00E93B87">
        <w:tc>
          <w:tcPr>
            <w:tcW w:w="4973" w:type="dxa"/>
          </w:tcPr>
          <w:p w14:paraId="61A3E8B8" w14:textId="6BBC4A08" w:rsidR="00E93B87" w:rsidRDefault="006F5DBE" w:rsidP="00AB2ADA">
            <w:r>
              <w:t>låget</w:t>
            </w:r>
          </w:p>
        </w:tc>
        <w:tc>
          <w:tcPr>
            <w:tcW w:w="4974" w:type="dxa"/>
          </w:tcPr>
          <w:p w14:paraId="6823CB62" w14:textId="0611CFEB" w:rsidR="00E93B87" w:rsidRDefault="006F5DBE" w:rsidP="00AB2ADA">
            <w:r>
              <w:t>0% salt</w:t>
            </w:r>
          </w:p>
        </w:tc>
      </w:tr>
      <w:tr w:rsidR="00E93B87" w14:paraId="30EC2360" w14:textId="77777777" w:rsidTr="00E93B87">
        <w:tc>
          <w:tcPr>
            <w:tcW w:w="4973" w:type="dxa"/>
          </w:tcPr>
          <w:p w14:paraId="352AF226" w14:textId="3185A12A" w:rsidR="00E93B87" w:rsidRDefault="00F44CD7" w:rsidP="00AB2ADA">
            <w:r>
              <w:t>siderne</w:t>
            </w:r>
          </w:p>
        </w:tc>
        <w:tc>
          <w:tcPr>
            <w:tcW w:w="4974" w:type="dxa"/>
          </w:tcPr>
          <w:p w14:paraId="4B986875" w14:textId="645F5CD7" w:rsidR="00E93B87" w:rsidRDefault="006F5DBE" w:rsidP="00AB2ADA">
            <w:r>
              <w:t>0% salt</w:t>
            </w:r>
          </w:p>
        </w:tc>
      </w:tr>
      <w:tr w:rsidR="00E93B87" w14:paraId="1FADAC77" w14:textId="77777777" w:rsidTr="00E93B87">
        <w:tc>
          <w:tcPr>
            <w:tcW w:w="4973" w:type="dxa"/>
          </w:tcPr>
          <w:p w14:paraId="6E15EFAA" w14:textId="32A49682" w:rsidR="00E93B87" w:rsidRDefault="00F44CD7" w:rsidP="00AB2ADA">
            <w:r>
              <w:t>bunden</w:t>
            </w:r>
          </w:p>
        </w:tc>
        <w:tc>
          <w:tcPr>
            <w:tcW w:w="4974" w:type="dxa"/>
          </w:tcPr>
          <w:p w14:paraId="5A984C22" w14:textId="46A08E85" w:rsidR="00E93B87" w:rsidRDefault="00BA2235" w:rsidP="00AB2ADA">
            <w:r>
              <w:t>1,2</w:t>
            </w:r>
            <w:r w:rsidR="00F44CD7">
              <w:t>% salt</w:t>
            </w:r>
          </w:p>
        </w:tc>
      </w:tr>
    </w:tbl>
    <w:p w14:paraId="04E71CB6" w14:textId="77777777" w:rsidR="00446844" w:rsidRDefault="00446844" w:rsidP="00AB2ADA"/>
    <w:p w14:paraId="5CCD40C8" w14:textId="7A67DA77" w:rsidR="008B4E36" w:rsidRDefault="008B4E36" w:rsidP="00AB2ADA">
      <w:r>
        <w:t>Her skal altså bruges en del dyre elektroniske apparater, og energi, så efter semifinalen har vi arbejdet videre og lavet en bedre version:</w:t>
      </w:r>
    </w:p>
    <w:p w14:paraId="168BCA79" w14:textId="461305F1" w:rsidR="00C5406B" w:rsidRDefault="004D12BE" w:rsidP="00AB2ADA">
      <w:pPr>
        <w:pStyle w:val="Overskrift2"/>
      </w:pPr>
      <w:bookmarkStart w:id="64" w:name="_Toc510812466"/>
      <w:bookmarkStart w:id="65" w:name="_Toc510812728"/>
      <w:r>
        <w:t>Delk</w:t>
      </w:r>
      <w:r w:rsidR="00845ED1" w:rsidRPr="00845ED1">
        <w:t>onklusion</w:t>
      </w:r>
      <w:r>
        <w:t xml:space="preserve"> hypotese 3</w:t>
      </w:r>
      <w:bookmarkEnd w:id="64"/>
      <w:bookmarkEnd w:id="65"/>
    </w:p>
    <w:p w14:paraId="07FA93AF" w14:textId="294409B5" w:rsidR="00845ED1" w:rsidRDefault="00845ED1" w:rsidP="00AB2ADA">
      <w:r w:rsidRPr="009F754F">
        <w:t>Vi kan</w:t>
      </w:r>
      <w:r w:rsidR="009F754F">
        <w:t xml:space="preserve"> konkludere</w:t>
      </w:r>
      <w:r w:rsidR="003B71D2">
        <w:t xml:space="preserve"> at man kan </w:t>
      </w:r>
      <w:r w:rsidR="00F84822">
        <w:t xml:space="preserve">koge vand </w:t>
      </w:r>
      <w:r w:rsidR="00565351">
        <w:t>med en solovn</w:t>
      </w:r>
      <w:r w:rsidR="00B04C36">
        <w:t>,</w:t>
      </w:r>
      <w:r w:rsidR="00030D48">
        <w:t xml:space="preserve"> så det vand</w:t>
      </w:r>
      <w:r w:rsidR="00B04C36">
        <w:t xml:space="preserve"> </w:t>
      </w:r>
      <w:r w:rsidR="00030D48">
        <w:t>der fordamper</w:t>
      </w:r>
      <w:r w:rsidR="00B04C36">
        <w:t xml:space="preserve"> bliver </w:t>
      </w:r>
      <w:r w:rsidR="00F84822">
        <w:t>frit for</w:t>
      </w:r>
      <w:r w:rsidR="00BC4F2D">
        <w:t xml:space="preserve"> </w:t>
      </w:r>
      <w:r w:rsidR="00B04C36">
        <w:t>salt</w:t>
      </w:r>
      <w:r w:rsidR="00D1673F">
        <w:t xml:space="preserve">. Vi kan også konkludere at man kan lave </w:t>
      </w:r>
      <w:r w:rsidR="005B2CFA">
        <w:t>saltvand om til drikkevand ved hjælp fr</w:t>
      </w:r>
      <w:r w:rsidR="007116C1">
        <w:t>a</w:t>
      </w:r>
      <w:r w:rsidR="00565351">
        <w:t xml:space="preserve"> en solcelle og en</w:t>
      </w:r>
      <w:r w:rsidR="005B2CFA">
        <w:t xml:space="preserve"> </w:t>
      </w:r>
      <w:r w:rsidR="00565351">
        <w:t>solovn</w:t>
      </w:r>
      <w:r w:rsidR="007116C1">
        <w:t>.</w:t>
      </w:r>
    </w:p>
    <w:p w14:paraId="2BAEA08F" w14:textId="77777777" w:rsidR="00767A6F" w:rsidRDefault="00767A6F" w:rsidP="00AB2ADA">
      <w:r>
        <w:t xml:space="preserve">Vores allernyeste opfindelse, som egentlig er en forbedring af den forrige, kalder vi STF. </w:t>
      </w:r>
    </w:p>
    <w:p w14:paraId="655251E8" w14:textId="77777777" w:rsidR="00767A6F" w:rsidRDefault="00767A6F" w:rsidP="00AB2ADA">
      <w:r>
        <w:t>Vi har en tank, med et lille hul i siden. I tanken bliver der fyldt saltvand i ved hjælp af en Arkimedes skrue eller en pumpe drevet af solceller.</w:t>
      </w:r>
    </w:p>
    <w:p w14:paraId="221D27D2" w14:textId="77777777" w:rsidR="00767A6F" w:rsidRDefault="00767A6F" w:rsidP="00AB2ADA">
      <w:r>
        <w:t xml:space="preserve">Dernæst stiger saltvandet ligeså langsomt som man fylder i, og til sidst vil det nå det hul der er i siden af tanken. Saltvandet vil så begyndte at ryge igennem hullet, og ind i en rende (rørprofilen). Denne rende bliver varmet op på den ene side hvor saltvandet løber, af en parabol (solopfanger). Saltvandet vil lige så langsomt begynde at dampe op og komme over til den anden side i renden, og samle sig og blive ferskvand. Den del af saltvandet som ikke fordamper ryger ned i havet igen, mens ferskvandet løber ud i en ferskvandsbeholder eller rør. </w:t>
      </w:r>
    </w:p>
    <w:p w14:paraId="538D6467" w14:textId="77777777" w:rsidR="00767A6F" w:rsidRDefault="00767A6F" w:rsidP="00AB2ADA">
      <w:r>
        <w:t>Med den her opfindelse løser vi flere af de tidligere problemer med den forrige maskine.</w:t>
      </w:r>
    </w:p>
    <w:p w14:paraId="3F27A8DE" w14:textId="73066D70" w:rsidR="00767A6F" w:rsidRDefault="00767A6F" w:rsidP="006671A2">
      <w:pPr>
        <w:jc w:val="center"/>
      </w:pPr>
      <w:r>
        <w:drawing>
          <wp:inline distT="0" distB="0" distL="0" distR="0" wp14:anchorId="6F861267" wp14:editId="057CFDBF">
            <wp:extent cx="4410784" cy="2801097"/>
            <wp:effectExtent l="0" t="0" r="889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A 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16051" cy="2804442"/>
                    </a:xfrm>
                    <a:prstGeom prst="rect">
                      <a:avLst/>
                    </a:prstGeom>
                  </pic:spPr>
                </pic:pic>
              </a:graphicData>
            </a:graphic>
          </wp:inline>
        </w:drawing>
      </w:r>
    </w:p>
    <w:p w14:paraId="363E7984" w14:textId="77777777" w:rsidR="00767A6F" w:rsidRDefault="00767A6F" w:rsidP="00AB2ADA">
      <w:r>
        <w:t>Vi arbejder videre med denne ide:</w:t>
      </w:r>
    </w:p>
    <w:p w14:paraId="63C31751" w14:textId="77777777" w:rsidR="00767A6F" w:rsidRDefault="00767A6F" w:rsidP="00AB2ADA">
      <w:pPr>
        <w:pStyle w:val="Listeafsnit"/>
        <w:numPr>
          <w:ilvl w:val="0"/>
          <w:numId w:val="1"/>
        </w:numPr>
      </w:pPr>
      <w:r>
        <w:t xml:space="preserve">udformning af rørprofil, </w:t>
      </w:r>
    </w:p>
    <w:p w14:paraId="31143585" w14:textId="3AD93CCC" w:rsidR="00767A6F" w:rsidRDefault="00767A6F" w:rsidP="00AB2ADA">
      <w:pPr>
        <w:pStyle w:val="Listeafsnit"/>
        <w:numPr>
          <w:ilvl w:val="0"/>
          <w:numId w:val="1"/>
        </w:numPr>
      </w:pPr>
      <w:r>
        <w:t xml:space="preserve">placering af parabol/solopfanger, </w:t>
      </w:r>
    </w:p>
    <w:p w14:paraId="58A162A3" w14:textId="6F55F11A" w:rsidR="00767A6F" w:rsidRDefault="00767A6F" w:rsidP="00AB2ADA">
      <w:pPr>
        <w:pStyle w:val="Listeafsnit"/>
        <w:numPr>
          <w:ilvl w:val="0"/>
          <w:numId w:val="1"/>
        </w:numPr>
      </w:pPr>
      <w:r>
        <w:t>opsamling af saltvand i saltvandsbeholderen</w:t>
      </w:r>
    </w:p>
    <w:p w14:paraId="5FA90FA7" w14:textId="69CDAFC9" w:rsidR="00C601AB" w:rsidRDefault="006A74F8" w:rsidP="00CF046F">
      <w:pPr>
        <w:pStyle w:val="Overskrift1"/>
      </w:pPr>
      <w:bookmarkStart w:id="66" w:name="_Toc510812467"/>
      <w:bookmarkStart w:id="67" w:name="_Toc510812729"/>
      <w:r w:rsidRPr="006A74F8">
        <w:t>Perspektivering</w:t>
      </w:r>
      <w:bookmarkEnd w:id="66"/>
      <w:bookmarkEnd w:id="67"/>
    </w:p>
    <w:p w14:paraId="12DD9FB8" w14:textId="3B57A2F3" w:rsidR="00405531" w:rsidRDefault="00E00521" w:rsidP="00AB2ADA">
      <w:r>
        <w:t>Vores projekt vil sikkert gøre det nemmere</w:t>
      </w:r>
      <w:r w:rsidR="00E145E9">
        <w:t xml:space="preserve"> for afrikanere at få rent drikkevand</w:t>
      </w:r>
      <w:r w:rsidR="00C97020">
        <w:t>, som det hele gik ud på.</w:t>
      </w:r>
      <w:r w:rsidR="00AD42C6">
        <w:t xml:space="preserve"> Vores undersøgelser har åbnet </w:t>
      </w:r>
      <w:r w:rsidR="00C24065">
        <w:t>en dør for afrikanerne hurtigere end andre</w:t>
      </w:r>
      <w:r w:rsidR="002E5D74">
        <w:t>s</w:t>
      </w:r>
      <w:r w:rsidR="00C24065">
        <w:t xml:space="preserve">. </w:t>
      </w:r>
      <w:r w:rsidR="00133ECF">
        <w:t>Det er også meget billigere</w:t>
      </w:r>
      <w:r w:rsidR="008148C1">
        <w:t xml:space="preserve">. </w:t>
      </w:r>
      <w:r w:rsidR="001F74EE">
        <w:t>Selvom der var et par fejlkilder</w:t>
      </w:r>
      <w:r w:rsidR="00CB7310">
        <w:t xml:space="preserve"> (demineraliseret vand i reagensglas ved </w:t>
      </w:r>
      <w:r w:rsidR="00A67E86">
        <w:t>ægge</w:t>
      </w:r>
      <w:r w:rsidR="00CB7310">
        <w:t xml:space="preserve"> forsøg og </w:t>
      </w:r>
      <w:r w:rsidR="006A7EEC">
        <w:t xml:space="preserve">vand der røg ved siden af ved testning af </w:t>
      </w:r>
      <w:r w:rsidR="00D7025C">
        <w:t>engangssprøjter) var vores resultat</w:t>
      </w:r>
      <w:r w:rsidR="009B717A">
        <w:t>er</w:t>
      </w:r>
      <w:r w:rsidR="00D7025C">
        <w:t xml:space="preserve"> rigtig god</w:t>
      </w:r>
      <w:r w:rsidR="009B717A">
        <w:t>e</w:t>
      </w:r>
      <w:r w:rsidR="00D7025C">
        <w:t>.</w:t>
      </w:r>
      <w:r w:rsidR="00A67E86">
        <w:t xml:space="preserve"> </w:t>
      </w:r>
    </w:p>
    <w:p w14:paraId="0B715311" w14:textId="7015379E" w:rsidR="00341E61" w:rsidRDefault="00A67E86" w:rsidP="00AB2ADA">
      <w:r>
        <w:t xml:space="preserve">I fremtiden vil </w:t>
      </w:r>
      <w:r w:rsidR="00F8074C">
        <w:t>vi rigtig gerne forske mere i vores ide om en saltfjerner</w:t>
      </w:r>
      <w:r w:rsidR="009F0B30">
        <w:t>.</w:t>
      </w:r>
      <w:r w:rsidR="007A209E">
        <w:t xml:space="preserve"> </w:t>
      </w:r>
    </w:p>
    <w:p w14:paraId="3BC2E835" w14:textId="7BB5EA82" w:rsidR="00A86A2D" w:rsidRPr="000E0FBA" w:rsidRDefault="00556732" w:rsidP="00CF046F">
      <w:pPr>
        <w:pStyle w:val="Overskrift1"/>
      </w:pPr>
      <w:bookmarkStart w:id="68" w:name="_Toc510812468"/>
      <w:bookmarkStart w:id="69" w:name="_Toc510812730"/>
      <w:r>
        <w:t>konklusion</w:t>
      </w:r>
      <w:bookmarkEnd w:id="68"/>
      <w:bookmarkEnd w:id="69"/>
      <w:r>
        <w:t xml:space="preserve"> </w:t>
      </w:r>
    </w:p>
    <w:p w14:paraId="47524F8E" w14:textId="6940CB76" w:rsidR="00A86A2D" w:rsidRDefault="00A86A2D" w:rsidP="00AB2ADA">
      <w:r>
        <w:t>efter vi har forsket videre og testet har vi besluttet at vi stadig gerne vil fortsætte med hypotese 1 efter vi har researchet på flere sydafrikanske frugter fx yams og sweet potatos.  Dog er hypotese 3 også en mulighed, da vi har udviklet en smartere og nyere versi</w:t>
      </w:r>
      <w:r w:rsidR="000E0FBA">
        <w:t>on af vores egen opfindelse. Den nye</w:t>
      </w:r>
      <w:r>
        <w:t xml:space="preserve"> metode løser samtidig </w:t>
      </w:r>
      <w:r w:rsidR="000E0FBA">
        <w:t xml:space="preserve">nogle af </w:t>
      </w:r>
      <w:r>
        <w:t xml:space="preserve">de problemstillinger vi havde med vores anden opfindelse, udformningen af vores </w:t>
      </w:r>
      <w:r w:rsidR="000E0FBA">
        <w:t>rørprofil vil vi meget gerne arbejde videre med</w:t>
      </w:r>
      <w:r>
        <w:t xml:space="preserve">. Vi forsker i øjeblikket meget og laver </w:t>
      </w:r>
      <w:r>
        <w:rPr>
          <w:rStyle w:val="Strk"/>
          <w:rFonts w:ascii="&amp;quot" w:hAnsi="&amp;quot"/>
          <w:color w:val="333333"/>
          <w:sz w:val="23"/>
          <w:szCs w:val="23"/>
          <w:u w:val="single"/>
        </w:rPr>
        <w:t>rigtigt</w:t>
      </w:r>
      <w:r>
        <w:rPr>
          <w:rFonts w:ascii="&amp;quot" w:hAnsi="&amp;quot"/>
          <w:u w:val="single"/>
        </w:rPr>
        <w:t xml:space="preserve"> </w:t>
      </w:r>
      <w:r>
        <w:t>mange forsøg og test.</w:t>
      </w:r>
    </w:p>
    <w:p w14:paraId="5A57653E" w14:textId="78634789" w:rsidR="001E2E45" w:rsidRDefault="00F91EF3" w:rsidP="00CF046F">
      <w:pPr>
        <w:pStyle w:val="Overskrift1"/>
      </w:pPr>
      <w:bookmarkStart w:id="70" w:name="_Toc510812469"/>
      <w:bookmarkStart w:id="71" w:name="_Toc510812731"/>
      <w:r w:rsidRPr="00F91EF3">
        <w:t>Referencer</w:t>
      </w:r>
      <w:bookmarkEnd w:id="70"/>
      <w:bookmarkEnd w:id="71"/>
    </w:p>
    <w:p w14:paraId="76DB1A19" w14:textId="77777777" w:rsidR="006671A2" w:rsidRDefault="006671A2" w:rsidP="00AB2ADA"/>
    <w:p w14:paraId="2FA8FD19" w14:textId="680DC168" w:rsidR="006671A2" w:rsidRPr="006671A2" w:rsidRDefault="00001CA1" w:rsidP="006671A2">
      <w:pPr>
        <w:pStyle w:val="Overskrift3"/>
      </w:pPr>
      <w:r w:rsidRPr="006671A2">
        <w:t>Hjemmesider til info</w:t>
      </w:r>
    </w:p>
    <w:p w14:paraId="5B2BF868" w14:textId="54A2C82A" w:rsidR="003B362B" w:rsidRDefault="003B362B" w:rsidP="00AB2ADA">
      <w:r w:rsidRPr="005804E6">
        <w:t>Gyldendal.dk</w:t>
      </w:r>
    </w:p>
    <w:p w14:paraId="50B9503A" w14:textId="3694B8CD" w:rsidR="003B362B" w:rsidRDefault="003B362B" w:rsidP="00AB2ADA">
      <w:r w:rsidRPr="005804E6">
        <w:t>Videnskab.dk</w:t>
      </w:r>
    </w:p>
    <w:p w14:paraId="1E1C06E2" w14:textId="43F088B7" w:rsidR="003B362B" w:rsidRDefault="00281537" w:rsidP="00AB2ADA">
      <w:r w:rsidRPr="005804E6">
        <w:t>R</w:t>
      </w:r>
      <w:r w:rsidR="003B362B" w:rsidRPr="005804E6">
        <w:t>ent</w:t>
      </w:r>
      <w:r w:rsidRPr="005804E6">
        <w:t>-postevand.dk</w:t>
      </w:r>
    </w:p>
    <w:p w14:paraId="75CA6586" w14:textId="2591B23A" w:rsidR="000E0FBA" w:rsidRDefault="000E0FBA" w:rsidP="00AB2ADA">
      <w:r>
        <w:t>Bwt.dk</w:t>
      </w:r>
    </w:p>
    <w:p w14:paraId="00289906" w14:textId="596508C0" w:rsidR="000E0FBA" w:rsidRDefault="000E0FBA" w:rsidP="00AB2ADA">
      <w:r>
        <w:t>Dr.dk</w:t>
      </w:r>
    </w:p>
    <w:p w14:paraId="44846133" w14:textId="18F348CC" w:rsidR="000E0FBA" w:rsidRDefault="000E0FBA" w:rsidP="00AB2ADA">
      <w:r>
        <w:t>Viking</w:t>
      </w:r>
    </w:p>
    <w:p w14:paraId="483C8856" w14:textId="77777777" w:rsidR="006671A2" w:rsidRDefault="006671A2" w:rsidP="00AB2ADA"/>
    <w:p w14:paraId="417D0179" w14:textId="5AEEFF2F" w:rsidR="00001CA1" w:rsidRPr="00F8074C" w:rsidRDefault="00001CA1" w:rsidP="006671A2">
      <w:pPr>
        <w:pStyle w:val="Overskrift3"/>
      </w:pPr>
      <w:r w:rsidRPr="00F8074C">
        <w:t>Hjemmesider til bil</w:t>
      </w:r>
      <w:r w:rsidR="009147EA" w:rsidRPr="00F8074C">
        <w:t>le</w:t>
      </w:r>
      <w:r w:rsidRPr="00F8074C">
        <w:t>der</w:t>
      </w:r>
    </w:p>
    <w:p w14:paraId="434DE9ED" w14:textId="1F3BEC02" w:rsidR="005F1E6F" w:rsidRPr="00287832" w:rsidRDefault="005F1E6F" w:rsidP="00AB2ADA">
      <w:r w:rsidRPr="00287832">
        <w:t>wordpress.com</w:t>
      </w:r>
    </w:p>
    <w:p w14:paraId="58D9D2E8" w14:textId="5F7174AC" w:rsidR="00A6481B" w:rsidRPr="00287832" w:rsidRDefault="00A6481B" w:rsidP="00AB2ADA">
      <w:r w:rsidRPr="00287832">
        <w:t>verdensbedstenyheder.dk</w:t>
      </w:r>
    </w:p>
    <w:p w14:paraId="234A009E" w14:textId="77777777" w:rsidR="006671A2" w:rsidRDefault="006671A2" w:rsidP="006671A2">
      <w:pPr>
        <w:pStyle w:val="Overskrift3"/>
      </w:pPr>
    </w:p>
    <w:p w14:paraId="347DD932" w14:textId="554716FE" w:rsidR="003B362B" w:rsidRPr="00F8074C" w:rsidRDefault="00F8074C" w:rsidP="006671A2">
      <w:pPr>
        <w:pStyle w:val="Overskrift3"/>
      </w:pPr>
      <w:r>
        <w:t>P</w:t>
      </w:r>
      <w:r w:rsidR="003B362B" w:rsidRPr="00F8074C">
        <w:t>ersoner</w:t>
      </w:r>
    </w:p>
    <w:p w14:paraId="0C28BFFC" w14:textId="60601EF4" w:rsidR="00A478C2" w:rsidRPr="007F6C8A" w:rsidRDefault="00F8074C" w:rsidP="00AB2ADA">
      <w:r>
        <w:t>E</w:t>
      </w:r>
      <w:r w:rsidR="00287832" w:rsidRPr="007F6C8A">
        <w:t>jer af rent-postevand.dk</w:t>
      </w:r>
    </w:p>
    <w:p w14:paraId="1967A646" w14:textId="57047DFD" w:rsidR="00A478C2" w:rsidRPr="00F8074C" w:rsidRDefault="00B92DE5" w:rsidP="00AB2ADA">
      <w:pPr>
        <w:rPr>
          <w:sz w:val="20"/>
          <w:szCs w:val="20"/>
        </w:rPr>
      </w:pPr>
      <w:r>
        <w:rPr>
          <w:sz w:val="20"/>
          <w:szCs w:val="20"/>
        </w:rPr>
        <w:t>T</w:t>
      </w:r>
      <w:r w:rsidR="006F4018" w:rsidRPr="00A478C2">
        <w:rPr>
          <w:sz w:val="20"/>
          <w:szCs w:val="20"/>
        </w:rPr>
        <w:t xml:space="preserve">im </w:t>
      </w:r>
      <w:r>
        <w:rPr>
          <w:sz w:val="20"/>
          <w:szCs w:val="20"/>
        </w:rPr>
        <w:t>K</w:t>
      </w:r>
      <w:r w:rsidR="006F4018" w:rsidRPr="00A478C2">
        <w:rPr>
          <w:sz w:val="20"/>
          <w:szCs w:val="20"/>
        </w:rPr>
        <w:t>rat</w:t>
      </w:r>
      <w:r w:rsidR="00F8074C">
        <w:rPr>
          <w:sz w:val="20"/>
          <w:szCs w:val="20"/>
        </w:rPr>
        <w:t xml:space="preserve">, </w:t>
      </w:r>
      <w:r w:rsidR="00F8074C">
        <w:t>U</w:t>
      </w:r>
      <w:r w:rsidR="00A478C2">
        <w:t xml:space="preserve">deskole leder på </w:t>
      </w:r>
      <w:r w:rsidR="00F8074C">
        <w:t>Boserupgård N</w:t>
      </w:r>
      <w:r w:rsidR="00A478C2">
        <w:t>aturcenter</w:t>
      </w:r>
    </w:p>
    <w:p w14:paraId="7D095025" w14:textId="62A07AC7" w:rsidR="00430E53" w:rsidRPr="00F8074C" w:rsidRDefault="00B92DE5" w:rsidP="00AB2ADA">
      <w:pPr>
        <w:rPr>
          <w:sz w:val="20"/>
          <w:szCs w:val="20"/>
        </w:rPr>
      </w:pPr>
      <w:r>
        <w:rPr>
          <w:sz w:val="20"/>
          <w:szCs w:val="20"/>
        </w:rPr>
        <w:t>Lone</w:t>
      </w:r>
      <w:r w:rsidR="00430E53">
        <w:rPr>
          <w:sz w:val="20"/>
          <w:szCs w:val="20"/>
        </w:rPr>
        <w:t xml:space="preserve"> </w:t>
      </w:r>
      <w:r>
        <w:rPr>
          <w:sz w:val="20"/>
          <w:szCs w:val="20"/>
        </w:rPr>
        <w:t>Skafte</w:t>
      </w:r>
      <w:r w:rsidR="00F8074C">
        <w:rPr>
          <w:sz w:val="20"/>
          <w:szCs w:val="20"/>
        </w:rPr>
        <w:t xml:space="preserve">, </w:t>
      </w:r>
      <w:r w:rsidR="001172E9">
        <w:t xml:space="preserve">fysik og kemi </w:t>
      </w:r>
      <w:r w:rsidR="007155F2">
        <w:t>udskolings</w:t>
      </w:r>
      <w:r w:rsidR="001172E9">
        <w:t xml:space="preserve">lærer på </w:t>
      </w:r>
      <w:r w:rsidR="00F8074C">
        <w:t>Kro</w:t>
      </w:r>
      <w:r>
        <w:t>gårdskolen</w:t>
      </w:r>
    </w:p>
    <w:p w14:paraId="6DA78916" w14:textId="77777777" w:rsidR="00001CA1" w:rsidRPr="002471A3" w:rsidRDefault="00001CA1" w:rsidP="00AB2ADA"/>
    <w:p w14:paraId="36B09A5C" w14:textId="77777777" w:rsidR="005D4BB5" w:rsidRPr="000F7949" w:rsidRDefault="005D4BB5" w:rsidP="00AB2ADA"/>
    <w:sectPr w:rsidR="005D4BB5" w:rsidRPr="000F7949">
      <w:footerReference w:type="default" r:id="rId26"/>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372EF" w14:textId="77777777" w:rsidR="00FA742C" w:rsidRDefault="00FA742C" w:rsidP="00AB2ADA">
      <w:r>
        <w:separator/>
      </w:r>
    </w:p>
  </w:endnote>
  <w:endnote w:type="continuationSeparator" w:id="0">
    <w:p w14:paraId="09E2B4AE" w14:textId="77777777" w:rsidR="00FA742C" w:rsidRDefault="00FA742C" w:rsidP="00AB2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BEDEB" w14:textId="77777777" w:rsidR="000A6FC2" w:rsidRDefault="000A6FC2" w:rsidP="00AB2ADA">
    <w:pPr>
      <w:pStyle w:val="Sidefod"/>
    </w:pPr>
    <w:r>
      <mc:AlternateContent>
        <mc:Choice Requires="wps">
          <w:drawing>
            <wp:anchor distT="0" distB="0" distL="114300" distR="114300" simplePos="0" relativeHeight="251667456" behindDoc="0" locked="0" layoutInCell="1" allowOverlap="1" wp14:anchorId="007644E3" wp14:editId="543D78FA">
              <wp:simplePos x="0" y="0"/>
              <wp:positionH relativeFrom="margin">
                <wp:align>center</wp:align>
              </wp:positionH>
              <wp:positionV relativeFrom="bottomMargin">
                <wp:align>top</wp:align>
              </wp:positionV>
              <wp:extent cx="6227445" cy="160655"/>
              <wp:effectExtent l="0" t="0" r="0" b="0"/>
              <wp:wrapNone/>
              <wp:docPr id="11" name="Tekstfel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6709" w14:textId="77777777" w:rsidR="000A6FC2" w:rsidRDefault="000A6FC2">
                          <w:pPr>
                            <w:pStyle w:val="Ingenafstand"/>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w14:anchorId="007644E3" id="_x0000_t202" coordsize="21600,21600" o:spt="202" path="m,l,21600r21600,l21600,xe">
              <v:stroke joinstyle="miter"/>
              <v:path gradientshapeok="t" o:connecttype="rect"/>
            </v:shapetype>
            <v:shape id="Tekstfelt 5" o:spid="_x0000_s1030" type="#_x0000_t202" style="position:absolute;margin-left:0;margin-top:0;width:490.35pt;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" filled="f" stroked="f">
              <v:textbox style="mso-fit-shape-to-text:t" inset=",0,,0">
                <w:txbxContent>
                  <w:p w14:paraId="48EA6709" w14:textId="77777777" w:rsidR="000A6FC2" w:rsidRDefault="000A6FC2">
                    <w:pPr>
                      <w:pStyle w:val="Ingenafstand"/>
                    </w:pPr>
                  </w:p>
                </w:txbxContent>
              </v:textbox>
              <w10:wrap anchorx="margin" anchory="margin"/>
            </v:shape>
          </w:pict>
        </mc:Fallback>
      </mc:AlternateContent>
    </w:r>
    <w:r>
      <mc:AlternateContent>
        <mc:Choice Requires="wps">
          <w:drawing>
            <wp:anchor distT="0" distB="0" distL="114300" distR="114300" simplePos="0" relativeHeight="251668480" behindDoc="0" locked="0" layoutInCell="1" allowOverlap="1" wp14:anchorId="5556F7B8" wp14:editId="046A3E8A">
              <wp:simplePos x="0" y="0"/>
              <mc:AlternateContent>
                <mc:Choice Requires="wp14">
                  <wp:positionH relativeFrom="margin">
                    <wp14:pctPosHOffset>95500</wp14:pctPosHOffset>
                  </wp:positionH>
                </mc:Choice>
                <mc:Fallback>
                  <wp:positionH relativeFrom="page">
                    <wp:posOffset>6613525</wp:posOffset>
                  </wp:positionH>
                </mc:Fallback>
              </mc:AlternateContent>
              <mc:AlternateContent>
                <mc:Choice Requires="wp14">
                  <wp:positionV relativeFrom="margin">
                    <wp14:pctPosVOffset>94000</wp14:pctPosVOffset>
                  </wp:positionV>
                </mc:Choice>
                <mc:Fallback>
                  <wp:positionV relativeFrom="page">
                    <wp:posOffset>9409430</wp:posOffset>
                  </wp:positionV>
                </mc:Fallback>
              </mc:AlternateContent>
              <wp:extent cx="457200" cy="685800"/>
              <wp:effectExtent l="0" t="0" r="0" b="0"/>
              <wp:wrapNone/>
              <wp:docPr id="12" name="Tekstfel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F10C1" w14:textId="70358202" w:rsidR="000A6FC2" w:rsidRDefault="000A6FC2" w:rsidP="00AB2ADA">
                          <w:r>
                            <w:fldChar w:fldCharType="begin"/>
                          </w:r>
                          <w:r>
                            <w:instrText>PAGE  \* Arabic  \* MERGEFORMAT</w:instrText>
                          </w:r>
                          <w:r>
                            <w:fldChar w:fldCharType="separate"/>
                          </w:r>
                          <w:r>
                            <w:t>13</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6F7B8" id="Tekstfelt 6" o:spid="_x0000_s1031"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" filled="f" stroked="f">
              <v:textbox style="layout-flow:vertical">
                <w:txbxContent>
                  <w:p w14:paraId="340F10C1" w14:textId="70358202" w:rsidR="000A6FC2" w:rsidRDefault="000A6FC2" w:rsidP="00AB2ADA">
                    <w:r>
                      <w:fldChar w:fldCharType="begin"/>
                    </w:r>
                    <w:r>
                      <w:instrText>PAGE  \* Arabic  \* MERGEFORMAT</w:instrText>
                    </w:r>
                    <w:r>
                      <w:fldChar w:fldCharType="separate"/>
                    </w:r>
                    <w:r>
                      <w:t>13</w:t>
                    </w:r>
                    <w:r>
                      <w:fldChar w:fldCharType="end"/>
                    </w:r>
                  </w:p>
                </w:txbxContent>
              </v:textbox>
              <w10:wrap anchorx="margin" anchory="margin"/>
            </v:shape>
          </w:pict>
        </mc:Fallback>
      </mc:AlternateContent>
    </w:r>
    <w:r>
      <mc:AlternateContent>
        <mc:Choice Requires="wps">
          <w:drawing>
            <wp:anchor distT="0" distB="0" distL="114300" distR="114300" simplePos="0" relativeHeight="251664384" behindDoc="0" locked="0" layoutInCell="1" allowOverlap="1" wp14:anchorId="7AEDEECC" wp14:editId="14EF10EE">
              <wp:simplePos x="0" y="0"/>
              <wp:positionH relativeFrom="margin">
                <wp:align>center</wp:align>
              </wp:positionH>
              <wp:positionV relativeFrom="margin">
                <wp:align>center</wp:align>
              </wp:positionV>
              <wp:extent cx="6848475" cy="9114790"/>
              <wp:effectExtent l="0" t="0" r="635" b="6350"/>
              <wp:wrapNone/>
              <wp:docPr id="13" name="Rektange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605DC618" id="Rektangel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" filled="f" strokecolor="black [3213]">
              <o:lock v:ext="edit" aspectratio="t"/>
              <w10:wrap anchorx="margin" anchory="margin"/>
            </v:rect>
          </w:pict>
        </mc:Fallback>
      </mc:AlternateContent>
    </w:r>
    <w:r>
      <mc:AlternateContent>
        <mc:Choice Requires="wps">
          <w:drawing>
            <wp:anchor distT="0" distB="0" distL="114300" distR="114300" simplePos="0" relativeHeight="251665408" behindDoc="0" locked="0" layoutInCell="1" allowOverlap="1" wp14:anchorId="32694803" wp14:editId="0BFC74DC">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498475</wp:posOffset>
                  </wp:positionV>
                </mc:Fallback>
              </mc:AlternateContent>
              <wp:extent cx="128270" cy="6297930"/>
              <wp:effectExtent l="0" t="0" r="0" b="0"/>
              <wp:wrapNone/>
              <wp:docPr id="15" name="Rektange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0F1C58E0" id="Rektangel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" fillcolor="black [3213]" stroked="f">
              <o:lock v:ext="edit" aspectratio="t"/>
              <w10:wrap anchorx="margin" anchory="margin"/>
            </v:rect>
          </w:pict>
        </mc:Fallback>
      </mc:AlternateContent>
    </w:r>
    <w:r>
      <mc:AlternateContent>
        <mc:Choice Requires="wps">
          <w:drawing>
            <wp:anchor distT="0" distB="0" distL="114300" distR="114300" simplePos="0" relativeHeight="251666432" behindDoc="0" locked="0" layoutInCell="1" allowOverlap="1" wp14:anchorId="6F1BC042" wp14:editId="16ABA7DA">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7193280</wp:posOffset>
                  </wp:positionV>
                </mc:Fallback>
              </mc:AlternateContent>
              <wp:extent cx="128270" cy="2823210"/>
              <wp:effectExtent l="0" t="0" r="0" b="0"/>
              <wp:wrapNone/>
              <wp:docPr id="17" name="Rektange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08996E3D" id="Rektangel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" fillcolor="#d1282e [3215]" stroked="f">
              <o:lock v:ext="edit" aspectratio="t"/>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4A26A" w14:textId="77777777" w:rsidR="00FA742C" w:rsidRDefault="00FA742C" w:rsidP="00AB2ADA">
      <w:r>
        <w:separator/>
      </w:r>
    </w:p>
  </w:footnote>
  <w:footnote w:type="continuationSeparator" w:id="0">
    <w:p w14:paraId="0B76F7BE" w14:textId="77777777" w:rsidR="00FA742C" w:rsidRDefault="00FA742C" w:rsidP="00AB2A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FC6355"/>
    <w:multiLevelType w:val="hybridMultilevel"/>
    <w:tmpl w:val="D2D2843A"/>
    <w:lvl w:ilvl="0" w:tplc="E610B59C">
      <w:start w:val="8"/>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DateAndTime/>
  <w:proofState w:spelling="clean" w:grammar="clean"/>
  <w:attachedTemplate r:id="rId1"/>
  <w:defaultTabStop w:val="1304"/>
  <w:hyphenationZone w:val="4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3F1"/>
    <w:rsid w:val="00001C84"/>
    <w:rsid w:val="00001CA1"/>
    <w:rsid w:val="00002883"/>
    <w:rsid w:val="00005EBA"/>
    <w:rsid w:val="000066DF"/>
    <w:rsid w:val="00006A04"/>
    <w:rsid w:val="00014EC5"/>
    <w:rsid w:val="0002050C"/>
    <w:rsid w:val="00022CCB"/>
    <w:rsid w:val="00022E4E"/>
    <w:rsid w:val="000241DB"/>
    <w:rsid w:val="00027345"/>
    <w:rsid w:val="000303A7"/>
    <w:rsid w:val="0003091A"/>
    <w:rsid w:val="00030D48"/>
    <w:rsid w:val="00034155"/>
    <w:rsid w:val="000368DA"/>
    <w:rsid w:val="00043CDF"/>
    <w:rsid w:val="00043EDD"/>
    <w:rsid w:val="00043F0E"/>
    <w:rsid w:val="00045228"/>
    <w:rsid w:val="00045EE7"/>
    <w:rsid w:val="00045F26"/>
    <w:rsid w:val="0004641E"/>
    <w:rsid w:val="0004685A"/>
    <w:rsid w:val="000470DE"/>
    <w:rsid w:val="000548FA"/>
    <w:rsid w:val="00056B92"/>
    <w:rsid w:val="000615EE"/>
    <w:rsid w:val="00062141"/>
    <w:rsid w:val="00062185"/>
    <w:rsid w:val="000624D3"/>
    <w:rsid w:val="000627B8"/>
    <w:rsid w:val="00062D64"/>
    <w:rsid w:val="0006378F"/>
    <w:rsid w:val="0006670A"/>
    <w:rsid w:val="000702C8"/>
    <w:rsid w:val="000713BB"/>
    <w:rsid w:val="000733E7"/>
    <w:rsid w:val="00077318"/>
    <w:rsid w:val="0008195D"/>
    <w:rsid w:val="000825AC"/>
    <w:rsid w:val="00084DB4"/>
    <w:rsid w:val="000919BF"/>
    <w:rsid w:val="000939D9"/>
    <w:rsid w:val="00093EB4"/>
    <w:rsid w:val="00094BA4"/>
    <w:rsid w:val="000A0743"/>
    <w:rsid w:val="000A07E0"/>
    <w:rsid w:val="000A20C1"/>
    <w:rsid w:val="000A3444"/>
    <w:rsid w:val="000A6FC2"/>
    <w:rsid w:val="000B2413"/>
    <w:rsid w:val="000B363F"/>
    <w:rsid w:val="000B5A1B"/>
    <w:rsid w:val="000B7628"/>
    <w:rsid w:val="000C0676"/>
    <w:rsid w:val="000C19B6"/>
    <w:rsid w:val="000C38E0"/>
    <w:rsid w:val="000C44CD"/>
    <w:rsid w:val="000C5173"/>
    <w:rsid w:val="000C53A4"/>
    <w:rsid w:val="000C6B90"/>
    <w:rsid w:val="000C7ECD"/>
    <w:rsid w:val="000D2D14"/>
    <w:rsid w:val="000D2E1F"/>
    <w:rsid w:val="000D3DBB"/>
    <w:rsid w:val="000D4D42"/>
    <w:rsid w:val="000D6337"/>
    <w:rsid w:val="000D6B61"/>
    <w:rsid w:val="000E0907"/>
    <w:rsid w:val="000E0FBA"/>
    <w:rsid w:val="000E1C50"/>
    <w:rsid w:val="000E4420"/>
    <w:rsid w:val="000E6F7F"/>
    <w:rsid w:val="000E7C9F"/>
    <w:rsid w:val="000F68F4"/>
    <w:rsid w:val="000F7949"/>
    <w:rsid w:val="001003B5"/>
    <w:rsid w:val="001008C9"/>
    <w:rsid w:val="001047AF"/>
    <w:rsid w:val="001049EF"/>
    <w:rsid w:val="00107D00"/>
    <w:rsid w:val="001104A3"/>
    <w:rsid w:val="001117E7"/>
    <w:rsid w:val="00115AD3"/>
    <w:rsid w:val="001161DD"/>
    <w:rsid w:val="001172E9"/>
    <w:rsid w:val="00120506"/>
    <w:rsid w:val="00121168"/>
    <w:rsid w:val="0012253F"/>
    <w:rsid w:val="001230A1"/>
    <w:rsid w:val="00123444"/>
    <w:rsid w:val="0012543C"/>
    <w:rsid w:val="00125B71"/>
    <w:rsid w:val="00126E49"/>
    <w:rsid w:val="001315C4"/>
    <w:rsid w:val="00131E49"/>
    <w:rsid w:val="00133ECF"/>
    <w:rsid w:val="001365FC"/>
    <w:rsid w:val="001373F7"/>
    <w:rsid w:val="00137D4B"/>
    <w:rsid w:val="001408E0"/>
    <w:rsid w:val="00143CCB"/>
    <w:rsid w:val="00143E58"/>
    <w:rsid w:val="001450EE"/>
    <w:rsid w:val="001507D1"/>
    <w:rsid w:val="00152307"/>
    <w:rsid w:val="001538C8"/>
    <w:rsid w:val="00153AA7"/>
    <w:rsid w:val="001554FD"/>
    <w:rsid w:val="00156AAB"/>
    <w:rsid w:val="00164EBD"/>
    <w:rsid w:val="001661A0"/>
    <w:rsid w:val="0016735E"/>
    <w:rsid w:val="001706B0"/>
    <w:rsid w:val="00172816"/>
    <w:rsid w:val="00175D94"/>
    <w:rsid w:val="00181249"/>
    <w:rsid w:val="00182271"/>
    <w:rsid w:val="001845BC"/>
    <w:rsid w:val="00186217"/>
    <w:rsid w:val="00191F02"/>
    <w:rsid w:val="00193E84"/>
    <w:rsid w:val="001A1820"/>
    <w:rsid w:val="001A3E28"/>
    <w:rsid w:val="001A704A"/>
    <w:rsid w:val="001B105A"/>
    <w:rsid w:val="001B1511"/>
    <w:rsid w:val="001B1CD4"/>
    <w:rsid w:val="001B2D2F"/>
    <w:rsid w:val="001B3B53"/>
    <w:rsid w:val="001B481E"/>
    <w:rsid w:val="001B4852"/>
    <w:rsid w:val="001C0EDF"/>
    <w:rsid w:val="001C2251"/>
    <w:rsid w:val="001C2395"/>
    <w:rsid w:val="001C29E7"/>
    <w:rsid w:val="001C3628"/>
    <w:rsid w:val="001C40C8"/>
    <w:rsid w:val="001C4356"/>
    <w:rsid w:val="001C78A9"/>
    <w:rsid w:val="001D027E"/>
    <w:rsid w:val="001D24F9"/>
    <w:rsid w:val="001D33A0"/>
    <w:rsid w:val="001D4A27"/>
    <w:rsid w:val="001D4F6A"/>
    <w:rsid w:val="001D56B5"/>
    <w:rsid w:val="001D70AA"/>
    <w:rsid w:val="001E006A"/>
    <w:rsid w:val="001E2E45"/>
    <w:rsid w:val="001E2F45"/>
    <w:rsid w:val="001E52E8"/>
    <w:rsid w:val="001E5C40"/>
    <w:rsid w:val="001E6F64"/>
    <w:rsid w:val="001F36F9"/>
    <w:rsid w:val="001F74EE"/>
    <w:rsid w:val="00201A36"/>
    <w:rsid w:val="00205BDF"/>
    <w:rsid w:val="00215939"/>
    <w:rsid w:val="00216270"/>
    <w:rsid w:val="002164A0"/>
    <w:rsid w:val="00242A22"/>
    <w:rsid w:val="00243026"/>
    <w:rsid w:val="002452C5"/>
    <w:rsid w:val="0024639E"/>
    <w:rsid w:val="002471A3"/>
    <w:rsid w:val="002500F8"/>
    <w:rsid w:val="00252652"/>
    <w:rsid w:val="00254C03"/>
    <w:rsid w:val="00254D97"/>
    <w:rsid w:val="002604F6"/>
    <w:rsid w:val="00260A19"/>
    <w:rsid w:val="00261FF8"/>
    <w:rsid w:val="00262A2C"/>
    <w:rsid w:val="00267212"/>
    <w:rsid w:val="00267C10"/>
    <w:rsid w:val="00271E1C"/>
    <w:rsid w:val="00273670"/>
    <w:rsid w:val="00275D87"/>
    <w:rsid w:val="00276591"/>
    <w:rsid w:val="00281153"/>
    <w:rsid w:val="0028136F"/>
    <w:rsid w:val="00281537"/>
    <w:rsid w:val="002820EB"/>
    <w:rsid w:val="0028341E"/>
    <w:rsid w:val="00283867"/>
    <w:rsid w:val="00283FAE"/>
    <w:rsid w:val="002846E5"/>
    <w:rsid w:val="002860EF"/>
    <w:rsid w:val="00286E6F"/>
    <w:rsid w:val="00287832"/>
    <w:rsid w:val="00291195"/>
    <w:rsid w:val="002923C2"/>
    <w:rsid w:val="00293A22"/>
    <w:rsid w:val="00293D8A"/>
    <w:rsid w:val="00295B2D"/>
    <w:rsid w:val="00296207"/>
    <w:rsid w:val="002A3401"/>
    <w:rsid w:val="002A372F"/>
    <w:rsid w:val="002A56AA"/>
    <w:rsid w:val="002A61AE"/>
    <w:rsid w:val="002B2E18"/>
    <w:rsid w:val="002B2F98"/>
    <w:rsid w:val="002B5C62"/>
    <w:rsid w:val="002B5FA9"/>
    <w:rsid w:val="002B6F36"/>
    <w:rsid w:val="002B7F15"/>
    <w:rsid w:val="002C04C4"/>
    <w:rsid w:val="002C072F"/>
    <w:rsid w:val="002C4129"/>
    <w:rsid w:val="002C52A4"/>
    <w:rsid w:val="002C7175"/>
    <w:rsid w:val="002D4093"/>
    <w:rsid w:val="002D495D"/>
    <w:rsid w:val="002D60AA"/>
    <w:rsid w:val="002D78E5"/>
    <w:rsid w:val="002E3356"/>
    <w:rsid w:val="002E519D"/>
    <w:rsid w:val="002E5D74"/>
    <w:rsid w:val="002F111B"/>
    <w:rsid w:val="002F3FD2"/>
    <w:rsid w:val="002F65BC"/>
    <w:rsid w:val="002F695A"/>
    <w:rsid w:val="0030003B"/>
    <w:rsid w:val="0030521C"/>
    <w:rsid w:val="003057E0"/>
    <w:rsid w:val="00305ED1"/>
    <w:rsid w:val="0030785A"/>
    <w:rsid w:val="00312C22"/>
    <w:rsid w:val="00317642"/>
    <w:rsid w:val="00320318"/>
    <w:rsid w:val="00320C61"/>
    <w:rsid w:val="00322E10"/>
    <w:rsid w:val="00324A36"/>
    <w:rsid w:val="00324E09"/>
    <w:rsid w:val="00325D31"/>
    <w:rsid w:val="003305CE"/>
    <w:rsid w:val="00331674"/>
    <w:rsid w:val="003319F7"/>
    <w:rsid w:val="00331B29"/>
    <w:rsid w:val="00331DBB"/>
    <w:rsid w:val="00331DF5"/>
    <w:rsid w:val="00333C14"/>
    <w:rsid w:val="00334175"/>
    <w:rsid w:val="0033506F"/>
    <w:rsid w:val="003353E9"/>
    <w:rsid w:val="00335824"/>
    <w:rsid w:val="00335E58"/>
    <w:rsid w:val="00337571"/>
    <w:rsid w:val="00341162"/>
    <w:rsid w:val="00341E61"/>
    <w:rsid w:val="00343954"/>
    <w:rsid w:val="00343B9C"/>
    <w:rsid w:val="0034436C"/>
    <w:rsid w:val="00345830"/>
    <w:rsid w:val="00346386"/>
    <w:rsid w:val="003466BC"/>
    <w:rsid w:val="00351166"/>
    <w:rsid w:val="003534C9"/>
    <w:rsid w:val="00354307"/>
    <w:rsid w:val="00355313"/>
    <w:rsid w:val="00363533"/>
    <w:rsid w:val="00363C81"/>
    <w:rsid w:val="00365845"/>
    <w:rsid w:val="0036756D"/>
    <w:rsid w:val="0037065E"/>
    <w:rsid w:val="00370911"/>
    <w:rsid w:val="00370A64"/>
    <w:rsid w:val="00372E15"/>
    <w:rsid w:val="0037333F"/>
    <w:rsid w:val="003736E8"/>
    <w:rsid w:val="00373993"/>
    <w:rsid w:val="003744D4"/>
    <w:rsid w:val="00374C30"/>
    <w:rsid w:val="00375968"/>
    <w:rsid w:val="00375B15"/>
    <w:rsid w:val="003779DC"/>
    <w:rsid w:val="00381BD1"/>
    <w:rsid w:val="00382EB1"/>
    <w:rsid w:val="00386492"/>
    <w:rsid w:val="003946E9"/>
    <w:rsid w:val="0039636F"/>
    <w:rsid w:val="00397965"/>
    <w:rsid w:val="003A21C9"/>
    <w:rsid w:val="003A66A0"/>
    <w:rsid w:val="003A730C"/>
    <w:rsid w:val="003B362B"/>
    <w:rsid w:val="003B66C6"/>
    <w:rsid w:val="003B71D2"/>
    <w:rsid w:val="003C3A8F"/>
    <w:rsid w:val="003C69DA"/>
    <w:rsid w:val="003D1D62"/>
    <w:rsid w:val="003D4A97"/>
    <w:rsid w:val="003D5B12"/>
    <w:rsid w:val="003D6B9A"/>
    <w:rsid w:val="003D6BEC"/>
    <w:rsid w:val="003D7277"/>
    <w:rsid w:val="003E332D"/>
    <w:rsid w:val="003E36DF"/>
    <w:rsid w:val="003E434F"/>
    <w:rsid w:val="003E5B1B"/>
    <w:rsid w:val="003E6F65"/>
    <w:rsid w:val="003F28E3"/>
    <w:rsid w:val="003F3501"/>
    <w:rsid w:val="003F3A98"/>
    <w:rsid w:val="003F49ED"/>
    <w:rsid w:val="003F4CE3"/>
    <w:rsid w:val="00403812"/>
    <w:rsid w:val="00403B30"/>
    <w:rsid w:val="00405531"/>
    <w:rsid w:val="00407514"/>
    <w:rsid w:val="00411133"/>
    <w:rsid w:val="00413E0E"/>
    <w:rsid w:val="00415FE3"/>
    <w:rsid w:val="0042074F"/>
    <w:rsid w:val="004223AC"/>
    <w:rsid w:val="00422647"/>
    <w:rsid w:val="0042292C"/>
    <w:rsid w:val="0042481F"/>
    <w:rsid w:val="0042487B"/>
    <w:rsid w:val="00425FF2"/>
    <w:rsid w:val="00426CCD"/>
    <w:rsid w:val="00426D82"/>
    <w:rsid w:val="00430E53"/>
    <w:rsid w:val="00430FB3"/>
    <w:rsid w:val="00431C0C"/>
    <w:rsid w:val="00431CDE"/>
    <w:rsid w:val="0043713E"/>
    <w:rsid w:val="00440A32"/>
    <w:rsid w:val="00442BB1"/>
    <w:rsid w:val="004434B7"/>
    <w:rsid w:val="0044408D"/>
    <w:rsid w:val="00444FB1"/>
    <w:rsid w:val="00445D3C"/>
    <w:rsid w:val="00446844"/>
    <w:rsid w:val="00447BB4"/>
    <w:rsid w:val="00450CC6"/>
    <w:rsid w:val="004527B6"/>
    <w:rsid w:val="00454AAA"/>
    <w:rsid w:val="00461E50"/>
    <w:rsid w:val="00462C3F"/>
    <w:rsid w:val="00464655"/>
    <w:rsid w:val="00465FCB"/>
    <w:rsid w:val="004679F3"/>
    <w:rsid w:val="00470C5A"/>
    <w:rsid w:val="0047103F"/>
    <w:rsid w:val="0047158C"/>
    <w:rsid w:val="00473F73"/>
    <w:rsid w:val="004768F9"/>
    <w:rsid w:val="004777A2"/>
    <w:rsid w:val="00480CE5"/>
    <w:rsid w:val="00481BA1"/>
    <w:rsid w:val="00482820"/>
    <w:rsid w:val="004847F8"/>
    <w:rsid w:val="0048696C"/>
    <w:rsid w:val="00486AE9"/>
    <w:rsid w:val="00486F04"/>
    <w:rsid w:val="004907A0"/>
    <w:rsid w:val="00491F74"/>
    <w:rsid w:val="00493F0D"/>
    <w:rsid w:val="00496540"/>
    <w:rsid w:val="004A1774"/>
    <w:rsid w:val="004A4CC8"/>
    <w:rsid w:val="004B34BC"/>
    <w:rsid w:val="004B3ABD"/>
    <w:rsid w:val="004B470C"/>
    <w:rsid w:val="004B7DBA"/>
    <w:rsid w:val="004C1436"/>
    <w:rsid w:val="004C1C41"/>
    <w:rsid w:val="004D12BE"/>
    <w:rsid w:val="004D202E"/>
    <w:rsid w:val="004D6E8E"/>
    <w:rsid w:val="004D77CB"/>
    <w:rsid w:val="004D79F1"/>
    <w:rsid w:val="004E0FBF"/>
    <w:rsid w:val="004E4AB7"/>
    <w:rsid w:val="004F673C"/>
    <w:rsid w:val="004F7864"/>
    <w:rsid w:val="00500122"/>
    <w:rsid w:val="00501712"/>
    <w:rsid w:val="00501E06"/>
    <w:rsid w:val="005023C6"/>
    <w:rsid w:val="00504850"/>
    <w:rsid w:val="005051F2"/>
    <w:rsid w:val="0050666E"/>
    <w:rsid w:val="005125C0"/>
    <w:rsid w:val="00512718"/>
    <w:rsid w:val="00513448"/>
    <w:rsid w:val="00513654"/>
    <w:rsid w:val="00516256"/>
    <w:rsid w:val="00516451"/>
    <w:rsid w:val="00516A87"/>
    <w:rsid w:val="005214EF"/>
    <w:rsid w:val="0052355A"/>
    <w:rsid w:val="00524F4F"/>
    <w:rsid w:val="005260B3"/>
    <w:rsid w:val="0052755E"/>
    <w:rsid w:val="00532EE9"/>
    <w:rsid w:val="005334E3"/>
    <w:rsid w:val="0053647E"/>
    <w:rsid w:val="00540AD3"/>
    <w:rsid w:val="00542D6F"/>
    <w:rsid w:val="00544525"/>
    <w:rsid w:val="00553243"/>
    <w:rsid w:val="00554B5E"/>
    <w:rsid w:val="00555CB7"/>
    <w:rsid w:val="00556732"/>
    <w:rsid w:val="00556B0D"/>
    <w:rsid w:val="005609D9"/>
    <w:rsid w:val="005618CD"/>
    <w:rsid w:val="00561D95"/>
    <w:rsid w:val="00562DEA"/>
    <w:rsid w:val="00565351"/>
    <w:rsid w:val="00571F0B"/>
    <w:rsid w:val="00571F89"/>
    <w:rsid w:val="005769CF"/>
    <w:rsid w:val="005804E6"/>
    <w:rsid w:val="0058258D"/>
    <w:rsid w:val="00582B34"/>
    <w:rsid w:val="00585F04"/>
    <w:rsid w:val="00587BD1"/>
    <w:rsid w:val="00590659"/>
    <w:rsid w:val="00591FE8"/>
    <w:rsid w:val="00592C18"/>
    <w:rsid w:val="00593840"/>
    <w:rsid w:val="005946FB"/>
    <w:rsid w:val="00594B01"/>
    <w:rsid w:val="0059740F"/>
    <w:rsid w:val="0059756B"/>
    <w:rsid w:val="005A01FD"/>
    <w:rsid w:val="005A1B58"/>
    <w:rsid w:val="005A47DB"/>
    <w:rsid w:val="005A6EFA"/>
    <w:rsid w:val="005A72B2"/>
    <w:rsid w:val="005A7D33"/>
    <w:rsid w:val="005B00F6"/>
    <w:rsid w:val="005B0642"/>
    <w:rsid w:val="005B0738"/>
    <w:rsid w:val="005B11FF"/>
    <w:rsid w:val="005B2277"/>
    <w:rsid w:val="005B2CFA"/>
    <w:rsid w:val="005B7994"/>
    <w:rsid w:val="005C041B"/>
    <w:rsid w:val="005C1915"/>
    <w:rsid w:val="005C1A85"/>
    <w:rsid w:val="005C2281"/>
    <w:rsid w:val="005C451C"/>
    <w:rsid w:val="005C4E14"/>
    <w:rsid w:val="005C727C"/>
    <w:rsid w:val="005D10AD"/>
    <w:rsid w:val="005D1455"/>
    <w:rsid w:val="005D2930"/>
    <w:rsid w:val="005D3E20"/>
    <w:rsid w:val="005D40BF"/>
    <w:rsid w:val="005D4BB5"/>
    <w:rsid w:val="005D4BCE"/>
    <w:rsid w:val="005D7EA9"/>
    <w:rsid w:val="005E08F4"/>
    <w:rsid w:val="005E3564"/>
    <w:rsid w:val="005E6F13"/>
    <w:rsid w:val="005F04BF"/>
    <w:rsid w:val="005F1E6F"/>
    <w:rsid w:val="005F70AF"/>
    <w:rsid w:val="005F7E64"/>
    <w:rsid w:val="00600216"/>
    <w:rsid w:val="00607E56"/>
    <w:rsid w:val="00611154"/>
    <w:rsid w:val="00612E05"/>
    <w:rsid w:val="006131A2"/>
    <w:rsid w:val="0061765B"/>
    <w:rsid w:val="00617DCD"/>
    <w:rsid w:val="00620310"/>
    <w:rsid w:val="006207C1"/>
    <w:rsid w:val="00622366"/>
    <w:rsid w:val="0062260A"/>
    <w:rsid w:val="0062285A"/>
    <w:rsid w:val="00624E94"/>
    <w:rsid w:val="00626EB5"/>
    <w:rsid w:val="006275CB"/>
    <w:rsid w:val="0063004D"/>
    <w:rsid w:val="00630590"/>
    <w:rsid w:val="0063106A"/>
    <w:rsid w:val="00632A43"/>
    <w:rsid w:val="00633D30"/>
    <w:rsid w:val="00634173"/>
    <w:rsid w:val="00634675"/>
    <w:rsid w:val="00635F1E"/>
    <w:rsid w:val="006361F1"/>
    <w:rsid w:val="00636B2F"/>
    <w:rsid w:val="0064352B"/>
    <w:rsid w:val="006450AD"/>
    <w:rsid w:val="00646BB7"/>
    <w:rsid w:val="00647269"/>
    <w:rsid w:val="00652F7A"/>
    <w:rsid w:val="00653CCA"/>
    <w:rsid w:val="0065409B"/>
    <w:rsid w:val="00655A9B"/>
    <w:rsid w:val="00657156"/>
    <w:rsid w:val="00661B86"/>
    <w:rsid w:val="006632CB"/>
    <w:rsid w:val="0066470A"/>
    <w:rsid w:val="00666446"/>
    <w:rsid w:val="00666AA6"/>
    <w:rsid w:val="006671A2"/>
    <w:rsid w:val="00671255"/>
    <w:rsid w:val="0067161B"/>
    <w:rsid w:val="00676168"/>
    <w:rsid w:val="00681A57"/>
    <w:rsid w:val="00682028"/>
    <w:rsid w:val="00685AC6"/>
    <w:rsid w:val="00686B10"/>
    <w:rsid w:val="00686CB1"/>
    <w:rsid w:val="00686FDA"/>
    <w:rsid w:val="00687814"/>
    <w:rsid w:val="00687F13"/>
    <w:rsid w:val="00691AC5"/>
    <w:rsid w:val="00691B12"/>
    <w:rsid w:val="006965D9"/>
    <w:rsid w:val="006976CB"/>
    <w:rsid w:val="00697D2E"/>
    <w:rsid w:val="006A018D"/>
    <w:rsid w:val="006A2705"/>
    <w:rsid w:val="006A3383"/>
    <w:rsid w:val="006A3EE8"/>
    <w:rsid w:val="006A74F8"/>
    <w:rsid w:val="006A7EEC"/>
    <w:rsid w:val="006B14FF"/>
    <w:rsid w:val="006B1CDC"/>
    <w:rsid w:val="006B1E97"/>
    <w:rsid w:val="006B3C93"/>
    <w:rsid w:val="006B3F6A"/>
    <w:rsid w:val="006B67E0"/>
    <w:rsid w:val="006B6B97"/>
    <w:rsid w:val="006C0914"/>
    <w:rsid w:val="006C1474"/>
    <w:rsid w:val="006C21E7"/>
    <w:rsid w:val="006C3283"/>
    <w:rsid w:val="006C4794"/>
    <w:rsid w:val="006C5F6F"/>
    <w:rsid w:val="006C656E"/>
    <w:rsid w:val="006C6C93"/>
    <w:rsid w:val="006D0BF9"/>
    <w:rsid w:val="006D18BF"/>
    <w:rsid w:val="006D3276"/>
    <w:rsid w:val="006D4B58"/>
    <w:rsid w:val="006D7FDF"/>
    <w:rsid w:val="006E1352"/>
    <w:rsid w:val="006E5F4B"/>
    <w:rsid w:val="006F2852"/>
    <w:rsid w:val="006F3FAB"/>
    <w:rsid w:val="006F4018"/>
    <w:rsid w:val="006F5C8E"/>
    <w:rsid w:val="006F5DBE"/>
    <w:rsid w:val="006F5DC8"/>
    <w:rsid w:val="0070171E"/>
    <w:rsid w:val="00702289"/>
    <w:rsid w:val="0070531B"/>
    <w:rsid w:val="007063B0"/>
    <w:rsid w:val="007116C1"/>
    <w:rsid w:val="007155F2"/>
    <w:rsid w:val="0071585A"/>
    <w:rsid w:val="00715B6A"/>
    <w:rsid w:val="0072494E"/>
    <w:rsid w:val="00724FC0"/>
    <w:rsid w:val="007252BC"/>
    <w:rsid w:val="00731087"/>
    <w:rsid w:val="0073521C"/>
    <w:rsid w:val="007370F6"/>
    <w:rsid w:val="00737F46"/>
    <w:rsid w:val="00743421"/>
    <w:rsid w:val="00744FA3"/>
    <w:rsid w:val="007455AC"/>
    <w:rsid w:val="007461C7"/>
    <w:rsid w:val="00747F6E"/>
    <w:rsid w:val="007503C7"/>
    <w:rsid w:val="00750555"/>
    <w:rsid w:val="007525AD"/>
    <w:rsid w:val="0075260F"/>
    <w:rsid w:val="007652B5"/>
    <w:rsid w:val="007653DA"/>
    <w:rsid w:val="00765442"/>
    <w:rsid w:val="00767A6F"/>
    <w:rsid w:val="00771203"/>
    <w:rsid w:val="00773251"/>
    <w:rsid w:val="00773BE7"/>
    <w:rsid w:val="007742AA"/>
    <w:rsid w:val="007743F4"/>
    <w:rsid w:val="0077526F"/>
    <w:rsid w:val="00775BBA"/>
    <w:rsid w:val="00775F2A"/>
    <w:rsid w:val="00776E5A"/>
    <w:rsid w:val="007770B1"/>
    <w:rsid w:val="00777D94"/>
    <w:rsid w:val="00783171"/>
    <w:rsid w:val="007840D1"/>
    <w:rsid w:val="0078692E"/>
    <w:rsid w:val="00786B66"/>
    <w:rsid w:val="0078749A"/>
    <w:rsid w:val="007900B2"/>
    <w:rsid w:val="007912E4"/>
    <w:rsid w:val="00791D48"/>
    <w:rsid w:val="007920A2"/>
    <w:rsid w:val="00794B9D"/>
    <w:rsid w:val="00797298"/>
    <w:rsid w:val="007975E9"/>
    <w:rsid w:val="007A1061"/>
    <w:rsid w:val="007A209E"/>
    <w:rsid w:val="007A37E0"/>
    <w:rsid w:val="007A45A1"/>
    <w:rsid w:val="007B3435"/>
    <w:rsid w:val="007B49C5"/>
    <w:rsid w:val="007B5110"/>
    <w:rsid w:val="007C20AE"/>
    <w:rsid w:val="007C4649"/>
    <w:rsid w:val="007C5023"/>
    <w:rsid w:val="007C5A7E"/>
    <w:rsid w:val="007D06F2"/>
    <w:rsid w:val="007D0F57"/>
    <w:rsid w:val="007D3376"/>
    <w:rsid w:val="007D6989"/>
    <w:rsid w:val="007D6AD7"/>
    <w:rsid w:val="007D6ADE"/>
    <w:rsid w:val="007D6CF4"/>
    <w:rsid w:val="007E0986"/>
    <w:rsid w:val="007E0B8E"/>
    <w:rsid w:val="007E21E0"/>
    <w:rsid w:val="007E30EF"/>
    <w:rsid w:val="007E4DF3"/>
    <w:rsid w:val="007E5AD1"/>
    <w:rsid w:val="007F0A73"/>
    <w:rsid w:val="007F0F42"/>
    <w:rsid w:val="007F3E78"/>
    <w:rsid w:val="007F4B92"/>
    <w:rsid w:val="007F4E5D"/>
    <w:rsid w:val="007F6C8A"/>
    <w:rsid w:val="007F76F8"/>
    <w:rsid w:val="00800616"/>
    <w:rsid w:val="008032AA"/>
    <w:rsid w:val="0080606D"/>
    <w:rsid w:val="0080700B"/>
    <w:rsid w:val="0080758B"/>
    <w:rsid w:val="0081138C"/>
    <w:rsid w:val="00814217"/>
    <w:rsid w:val="008148C1"/>
    <w:rsid w:val="00814B06"/>
    <w:rsid w:val="00821BE5"/>
    <w:rsid w:val="00831F61"/>
    <w:rsid w:val="008333ED"/>
    <w:rsid w:val="00835352"/>
    <w:rsid w:val="00835920"/>
    <w:rsid w:val="00835C5E"/>
    <w:rsid w:val="00837D24"/>
    <w:rsid w:val="008430C6"/>
    <w:rsid w:val="00845ED1"/>
    <w:rsid w:val="00846499"/>
    <w:rsid w:val="008502BA"/>
    <w:rsid w:val="008521C0"/>
    <w:rsid w:val="00854EC9"/>
    <w:rsid w:val="00855BE0"/>
    <w:rsid w:val="00857EE2"/>
    <w:rsid w:val="00860563"/>
    <w:rsid w:val="00862A8E"/>
    <w:rsid w:val="008632A4"/>
    <w:rsid w:val="0086547D"/>
    <w:rsid w:val="008665EA"/>
    <w:rsid w:val="00867326"/>
    <w:rsid w:val="00875509"/>
    <w:rsid w:val="00876C2F"/>
    <w:rsid w:val="0087703C"/>
    <w:rsid w:val="00881C0F"/>
    <w:rsid w:val="0088638A"/>
    <w:rsid w:val="0089158F"/>
    <w:rsid w:val="00891789"/>
    <w:rsid w:val="00892651"/>
    <w:rsid w:val="00892BAF"/>
    <w:rsid w:val="00895B4C"/>
    <w:rsid w:val="00897201"/>
    <w:rsid w:val="00897774"/>
    <w:rsid w:val="008A03A1"/>
    <w:rsid w:val="008A1B5A"/>
    <w:rsid w:val="008A2A60"/>
    <w:rsid w:val="008A31A2"/>
    <w:rsid w:val="008A4D43"/>
    <w:rsid w:val="008B03A0"/>
    <w:rsid w:val="008B07A0"/>
    <w:rsid w:val="008B18ED"/>
    <w:rsid w:val="008B3747"/>
    <w:rsid w:val="008B3B17"/>
    <w:rsid w:val="008B4E36"/>
    <w:rsid w:val="008C280D"/>
    <w:rsid w:val="008C5F72"/>
    <w:rsid w:val="008C6A6E"/>
    <w:rsid w:val="008D02B2"/>
    <w:rsid w:val="008D07A8"/>
    <w:rsid w:val="008D2A70"/>
    <w:rsid w:val="008D2D8D"/>
    <w:rsid w:val="008D2E37"/>
    <w:rsid w:val="008D5946"/>
    <w:rsid w:val="008E0A8B"/>
    <w:rsid w:val="008E3B7D"/>
    <w:rsid w:val="008E6839"/>
    <w:rsid w:val="008E710B"/>
    <w:rsid w:val="008E784C"/>
    <w:rsid w:val="008F12C3"/>
    <w:rsid w:val="008F1F6C"/>
    <w:rsid w:val="008F3C67"/>
    <w:rsid w:val="008F4F7F"/>
    <w:rsid w:val="00901B2A"/>
    <w:rsid w:val="009032F2"/>
    <w:rsid w:val="00904617"/>
    <w:rsid w:val="009048A2"/>
    <w:rsid w:val="009069F2"/>
    <w:rsid w:val="009108AA"/>
    <w:rsid w:val="00912C9B"/>
    <w:rsid w:val="0091334F"/>
    <w:rsid w:val="00913453"/>
    <w:rsid w:val="009139DF"/>
    <w:rsid w:val="009147EA"/>
    <w:rsid w:val="0091554E"/>
    <w:rsid w:val="009159C5"/>
    <w:rsid w:val="00916404"/>
    <w:rsid w:val="00920F86"/>
    <w:rsid w:val="00921FEF"/>
    <w:rsid w:val="00922BFC"/>
    <w:rsid w:val="00923517"/>
    <w:rsid w:val="00924620"/>
    <w:rsid w:val="00926015"/>
    <w:rsid w:val="00927959"/>
    <w:rsid w:val="00932EC9"/>
    <w:rsid w:val="00933B58"/>
    <w:rsid w:val="009370DB"/>
    <w:rsid w:val="0093798B"/>
    <w:rsid w:val="009428D4"/>
    <w:rsid w:val="00944E55"/>
    <w:rsid w:val="00945CD1"/>
    <w:rsid w:val="00946334"/>
    <w:rsid w:val="00946BCB"/>
    <w:rsid w:val="009515BD"/>
    <w:rsid w:val="009519C1"/>
    <w:rsid w:val="00951D68"/>
    <w:rsid w:val="00952AA1"/>
    <w:rsid w:val="009534CC"/>
    <w:rsid w:val="00953E4C"/>
    <w:rsid w:val="00955325"/>
    <w:rsid w:val="009558E6"/>
    <w:rsid w:val="00964095"/>
    <w:rsid w:val="00964DAE"/>
    <w:rsid w:val="009721FB"/>
    <w:rsid w:val="009735FF"/>
    <w:rsid w:val="00974AE3"/>
    <w:rsid w:val="00977283"/>
    <w:rsid w:val="00977A9C"/>
    <w:rsid w:val="00990117"/>
    <w:rsid w:val="00990ED3"/>
    <w:rsid w:val="0099371F"/>
    <w:rsid w:val="00996073"/>
    <w:rsid w:val="009969ED"/>
    <w:rsid w:val="009A3741"/>
    <w:rsid w:val="009A4654"/>
    <w:rsid w:val="009A604C"/>
    <w:rsid w:val="009A61D8"/>
    <w:rsid w:val="009A78B1"/>
    <w:rsid w:val="009B2807"/>
    <w:rsid w:val="009B2CEA"/>
    <w:rsid w:val="009B3970"/>
    <w:rsid w:val="009B48A0"/>
    <w:rsid w:val="009B56E8"/>
    <w:rsid w:val="009B5866"/>
    <w:rsid w:val="009B5CDC"/>
    <w:rsid w:val="009B717A"/>
    <w:rsid w:val="009B7409"/>
    <w:rsid w:val="009C0A1D"/>
    <w:rsid w:val="009C33C2"/>
    <w:rsid w:val="009C4625"/>
    <w:rsid w:val="009C5345"/>
    <w:rsid w:val="009D105D"/>
    <w:rsid w:val="009D2986"/>
    <w:rsid w:val="009D367A"/>
    <w:rsid w:val="009D3CE6"/>
    <w:rsid w:val="009D53C1"/>
    <w:rsid w:val="009E137C"/>
    <w:rsid w:val="009E4093"/>
    <w:rsid w:val="009E5222"/>
    <w:rsid w:val="009E5FA8"/>
    <w:rsid w:val="009E7E99"/>
    <w:rsid w:val="009F0B30"/>
    <w:rsid w:val="009F3E5D"/>
    <w:rsid w:val="009F5CBF"/>
    <w:rsid w:val="009F61D7"/>
    <w:rsid w:val="009F64E1"/>
    <w:rsid w:val="009F754F"/>
    <w:rsid w:val="00A02E3D"/>
    <w:rsid w:val="00A10C1C"/>
    <w:rsid w:val="00A11EEB"/>
    <w:rsid w:val="00A14438"/>
    <w:rsid w:val="00A163CE"/>
    <w:rsid w:val="00A16793"/>
    <w:rsid w:val="00A219C6"/>
    <w:rsid w:val="00A21E80"/>
    <w:rsid w:val="00A21F7D"/>
    <w:rsid w:val="00A242F3"/>
    <w:rsid w:val="00A26AAE"/>
    <w:rsid w:val="00A26FE4"/>
    <w:rsid w:val="00A3075C"/>
    <w:rsid w:val="00A308A9"/>
    <w:rsid w:val="00A31996"/>
    <w:rsid w:val="00A32FA0"/>
    <w:rsid w:val="00A3509A"/>
    <w:rsid w:val="00A37ADC"/>
    <w:rsid w:val="00A40104"/>
    <w:rsid w:val="00A418A3"/>
    <w:rsid w:val="00A41A35"/>
    <w:rsid w:val="00A467AC"/>
    <w:rsid w:val="00A47405"/>
    <w:rsid w:val="00A478C2"/>
    <w:rsid w:val="00A50CB4"/>
    <w:rsid w:val="00A55606"/>
    <w:rsid w:val="00A63AA3"/>
    <w:rsid w:val="00A6481B"/>
    <w:rsid w:val="00A67E86"/>
    <w:rsid w:val="00A701D6"/>
    <w:rsid w:val="00A7076E"/>
    <w:rsid w:val="00A7401D"/>
    <w:rsid w:val="00A74DDD"/>
    <w:rsid w:val="00A77049"/>
    <w:rsid w:val="00A806A4"/>
    <w:rsid w:val="00A8214D"/>
    <w:rsid w:val="00A83E3B"/>
    <w:rsid w:val="00A86A2D"/>
    <w:rsid w:val="00A87C34"/>
    <w:rsid w:val="00A90CDF"/>
    <w:rsid w:val="00A92A24"/>
    <w:rsid w:val="00A92A8D"/>
    <w:rsid w:val="00A96417"/>
    <w:rsid w:val="00A97099"/>
    <w:rsid w:val="00AA0BE7"/>
    <w:rsid w:val="00AA46A8"/>
    <w:rsid w:val="00AA5589"/>
    <w:rsid w:val="00AB08B0"/>
    <w:rsid w:val="00AB163C"/>
    <w:rsid w:val="00AB2ADA"/>
    <w:rsid w:val="00AB721D"/>
    <w:rsid w:val="00AC0BBA"/>
    <w:rsid w:val="00AC15D8"/>
    <w:rsid w:val="00AC2F89"/>
    <w:rsid w:val="00AC4089"/>
    <w:rsid w:val="00AC4C89"/>
    <w:rsid w:val="00AC5360"/>
    <w:rsid w:val="00AC544E"/>
    <w:rsid w:val="00AD02D7"/>
    <w:rsid w:val="00AD06E4"/>
    <w:rsid w:val="00AD0C19"/>
    <w:rsid w:val="00AD2E6C"/>
    <w:rsid w:val="00AD3BA1"/>
    <w:rsid w:val="00AD42C6"/>
    <w:rsid w:val="00AD4A06"/>
    <w:rsid w:val="00AD5C56"/>
    <w:rsid w:val="00AD6189"/>
    <w:rsid w:val="00AE2C8F"/>
    <w:rsid w:val="00AE2F45"/>
    <w:rsid w:val="00AE4F55"/>
    <w:rsid w:val="00AE57C2"/>
    <w:rsid w:val="00AE6254"/>
    <w:rsid w:val="00AE7268"/>
    <w:rsid w:val="00AF01C9"/>
    <w:rsid w:val="00AF1697"/>
    <w:rsid w:val="00AF5DC0"/>
    <w:rsid w:val="00B02D25"/>
    <w:rsid w:val="00B043E8"/>
    <w:rsid w:val="00B04C36"/>
    <w:rsid w:val="00B0581B"/>
    <w:rsid w:val="00B07610"/>
    <w:rsid w:val="00B110CF"/>
    <w:rsid w:val="00B1253C"/>
    <w:rsid w:val="00B12968"/>
    <w:rsid w:val="00B1468E"/>
    <w:rsid w:val="00B2277D"/>
    <w:rsid w:val="00B24D34"/>
    <w:rsid w:val="00B274D6"/>
    <w:rsid w:val="00B3089D"/>
    <w:rsid w:val="00B31F52"/>
    <w:rsid w:val="00B353BC"/>
    <w:rsid w:val="00B37B1A"/>
    <w:rsid w:val="00B4049B"/>
    <w:rsid w:val="00B414A0"/>
    <w:rsid w:val="00B416A9"/>
    <w:rsid w:val="00B43A90"/>
    <w:rsid w:val="00B47E1D"/>
    <w:rsid w:val="00B50843"/>
    <w:rsid w:val="00B522D2"/>
    <w:rsid w:val="00B52E99"/>
    <w:rsid w:val="00B53477"/>
    <w:rsid w:val="00B53798"/>
    <w:rsid w:val="00B53BA7"/>
    <w:rsid w:val="00B55CAB"/>
    <w:rsid w:val="00B55CF9"/>
    <w:rsid w:val="00B603FB"/>
    <w:rsid w:val="00B61F4C"/>
    <w:rsid w:val="00B6239E"/>
    <w:rsid w:val="00B62FA7"/>
    <w:rsid w:val="00B634AB"/>
    <w:rsid w:val="00B63D1C"/>
    <w:rsid w:val="00B643E1"/>
    <w:rsid w:val="00B670BE"/>
    <w:rsid w:val="00B670EA"/>
    <w:rsid w:val="00B70020"/>
    <w:rsid w:val="00B73066"/>
    <w:rsid w:val="00B806BC"/>
    <w:rsid w:val="00B80C1A"/>
    <w:rsid w:val="00B841F3"/>
    <w:rsid w:val="00B866A8"/>
    <w:rsid w:val="00B90461"/>
    <w:rsid w:val="00B91512"/>
    <w:rsid w:val="00B92DE5"/>
    <w:rsid w:val="00B93741"/>
    <w:rsid w:val="00B93B1D"/>
    <w:rsid w:val="00B9714B"/>
    <w:rsid w:val="00B97206"/>
    <w:rsid w:val="00BA016D"/>
    <w:rsid w:val="00BA0D72"/>
    <w:rsid w:val="00BA2235"/>
    <w:rsid w:val="00BA2913"/>
    <w:rsid w:val="00BA2C57"/>
    <w:rsid w:val="00BA5D65"/>
    <w:rsid w:val="00BB41E2"/>
    <w:rsid w:val="00BB7389"/>
    <w:rsid w:val="00BB79E9"/>
    <w:rsid w:val="00BC2D89"/>
    <w:rsid w:val="00BC4F2D"/>
    <w:rsid w:val="00BC769C"/>
    <w:rsid w:val="00BD0BFD"/>
    <w:rsid w:val="00BD1BCB"/>
    <w:rsid w:val="00BD78EA"/>
    <w:rsid w:val="00BD7BF5"/>
    <w:rsid w:val="00BD7E79"/>
    <w:rsid w:val="00BE04D7"/>
    <w:rsid w:val="00BE08B2"/>
    <w:rsid w:val="00BE30A1"/>
    <w:rsid w:val="00BE3169"/>
    <w:rsid w:val="00BE4E72"/>
    <w:rsid w:val="00BE656E"/>
    <w:rsid w:val="00BF2212"/>
    <w:rsid w:val="00BF262F"/>
    <w:rsid w:val="00BF2B2F"/>
    <w:rsid w:val="00BF4211"/>
    <w:rsid w:val="00BF4BD5"/>
    <w:rsid w:val="00C00EA7"/>
    <w:rsid w:val="00C018D5"/>
    <w:rsid w:val="00C03A5A"/>
    <w:rsid w:val="00C049CD"/>
    <w:rsid w:val="00C05E69"/>
    <w:rsid w:val="00C06BC8"/>
    <w:rsid w:val="00C11CED"/>
    <w:rsid w:val="00C13925"/>
    <w:rsid w:val="00C145DC"/>
    <w:rsid w:val="00C14701"/>
    <w:rsid w:val="00C15E2E"/>
    <w:rsid w:val="00C173C3"/>
    <w:rsid w:val="00C207D8"/>
    <w:rsid w:val="00C23BC4"/>
    <w:rsid w:val="00C24065"/>
    <w:rsid w:val="00C24C4C"/>
    <w:rsid w:val="00C2573C"/>
    <w:rsid w:val="00C25A41"/>
    <w:rsid w:val="00C31133"/>
    <w:rsid w:val="00C313CE"/>
    <w:rsid w:val="00C3381C"/>
    <w:rsid w:val="00C340CB"/>
    <w:rsid w:val="00C3731A"/>
    <w:rsid w:val="00C43EA7"/>
    <w:rsid w:val="00C4615C"/>
    <w:rsid w:val="00C46FCD"/>
    <w:rsid w:val="00C501E0"/>
    <w:rsid w:val="00C50D15"/>
    <w:rsid w:val="00C5406B"/>
    <w:rsid w:val="00C5415F"/>
    <w:rsid w:val="00C5421E"/>
    <w:rsid w:val="00C54344"/>
    <w:rsid w:val="00C56E7B"/>
    <w:rsid w:val="00C57CB8"/>
    <w:rsid w:val="00C601AB"/>
    <w:rsid w:val="00C6122D"/>
    <w:rsid w:val="00C61868"/>
    <w:rsid w:val="00C638EE"/>
    <w:rsid w:val="00C6467A"/>
    <w:rsid w:val="00C64A5C"/>
    <w:rsid w:val="00C6609B"/>
    <w:rsid w:val="00C67735"/>
    <w:rsid w:val="00C709B0"/>
    <w:rsid w:val="00C72116"/>
    <w:rsid w:val="00C75778"/>
    <w:rsid w:val="00C80453"/>
    <w:rsid w:val="00C805EC"/>
    <w:rsid w:val="00C81720"/>
    <w:rsid w:val="00C82CC1"/>
    <w:rsid w:val="00C8707E"/>
    <w:rsid w:val="00C930BC"/>
    <w:rsid w:val="00C93C36"/>
    <w:rsid w:val="00C945F2"/>
    <w:rsid w:val="00C94C00"/>
    <w:rsid w:val="00C97020"/>
    <w:rsid w:val="00CA2683"/>
    <w:rsid w:val="00CA3CF2"/>
    <w:rsid w:val="00CA6EF3"/>
    <w:rsid w:val="00CA7FA4"/>
    <w:rsid w:val="00CB007A"/>
    <w:rsid w:val="00CB0A15"/>
    <w:rsid w:val="00CB35A5"/>
    <w:rsid w:val="00CB4777"/>
    <w:rsid w:val="00CB5CB4"/>
    <w:rsid w:val="00CB7310"/>
    <w:rsid w:val="00CB7FBC"/>
    <w:rsid w:val="00CC0EAD"/>
    <w:rsid w:val="00CC4968"/>
    <w:rsid w:val="00CC4AC4"/>
    <w:rsid w:val="00CD001A"/>
    <w:rsid w:val="00CD0088"/>
    <w:rsid w:val="00CD0E2E"/>
    <w:rsid w:val="00CD0FCF"/>
    <w:rsid w:val="00CD10D0"/>
    <w:rsid w:val="00CD1A88"/>
    <w:rsid w:val="00CD34AF"/>
    <w:rsid w:val="00CD4C56"/>
    <w:rsid w:val="00CD5465"/>
    <w:rsid w:val="00CE0382"/>
    <w:rsid w:val="00CE078A"/>
    <w:rsid w:val="00CE1D85"/>
    <w:rsid w:val="00CE495D"/>
    <w:rsid w:val="00CE6745"/>
    <w:rsid w:val="00CE6867"/>
    <w:rsid w:val="00CE6A7C"/>
    <w:rsid w:val="00CF046F"/>
    <w:rsid w:val="00CF07AB"/>
    <w:rsid w:val="00CF0E9F"/>
    <w:rsid w:val="00CF2908"/>
    <w:rsid w:val="00CF2C78"/>
    <w:rsid w:val="00CF30BA"/>
    <w:rsid w:val="00CF312C"/>
    <w:rsid w:val="00CF368E"/>
    <w:rsid w:val="00CF520D"/>
    <w:rsid w:val="00CF530E"/>
    <w:rsid w:val="00CF55F9"/>
    <w:rsid w:val="00CF6AA3"/>
    <w:rsid w:val="00CF70FE"/>
    <w:rsid w:val="00CF7785"/>
    <w:rsid w:val="00D006FF"/>
    <w:rsid w:val="00D0120D"/>
    <w:rsid w:val="00D021CF"/>
    <w:rsid w:val="00D038C9"/>
    <w:rsid w:val="00D03C7A"/>
    <w:rsid w:val="00D041F9"/>
    <w:rsid w:val="00D062B3"/>
    <w:rsid w:val="00D06BF2"/>
    <w:rsid w:val="00D06BFB"/>
    <w:rsid w:val="00D13471"/>
    <w:rsid w:val="00D13ED0"/>
    <w:rsid w:val="00D13F91"/>
    <w:rsid w:val="00D1673F"/>
    <w:rsid w:val="00D177A5"/>
    <w:rsid w:val="00D21466"/>
    <w:rsid w:val="00D23560"/>
    <w:rsid w:val="00D25CD3"/>
    <w:rsid w:val="00D2731B"/>
    <w:rsid w:val="00D27F6E"/>
    <w:rsid w:val="00D301B3"/>
    <w:rsid w:val="00D31D92"/>
    <w:rsid w:val="00D37EF5"/>
    <w:rsid w:val="00D4152E"/>
    <w:rsid w:val="00D431FE"/>
    <w:rsid w:val="00D51723"/>
    <w:rsid w:val="00D5512B"/>
    <w:rsid w:val="00D56604"/>
    <w:rsid w:val="00D57C14"/>
    <w:rsid w:val="00D67D14"/>
    <w:rsid w:val="00D7025C"/>
    <w:rsid w:val="00D736B3"/>
    <w:rsid w:val="00D7517B"/>
    <w:rsid w:val="00D772BF"/>
    <w:rsid w:val="00D77A54"/>
    <w:rsid w:val="00D77D28"/>
    <w:rsid w:val="00D867EE"/>
    <w:rsid w:val="00D900D3"/>
    <w:rsid w:val="00D900EF"/>
    <w:rsid w:val="00D9011F"/>
    <w:rsid w:val="00D90F2D"/>
    <w:rsid w:val="00D91EC5"/>
    <w:rsid w:val="00D92289"/>
    <w:rsid w:val="00D94B5D"/>
    <w:rsid w:val="00DA010A"/>
    <w:rsid w:val="00DA12DA"/>
    <w:rsid w:val="00DA3AE7"/>
    <w:rsid w:val="00DA4B90"/>
    <w:rsid w:val="00DA4C29"/>
    <w:rsid w:val="00DA6BCF"/>
    <w:rsid w:val="00DB0560"/>
    <w:rsid w:val="00DB0AF7"/>
    <w:rsid w:val="00DB2BBF"/>
    <w:rsid w:val="00DB3162"/>
    <w:rsid w:val="00DB3566"/>
    <w:rsid w:val="00DB452D"/>
    <w:rsid w:val="00DB48CE"/>
    <w:rsid w:val="00DB5481"/>
    <w:rsid w:val="00DB5B70"/>
    <w:rsid w:val="00DB7BB3"/>
    <w:rsid w:val="00DC080A"/>
    <w:rsid w:val="00DC0A2E"/>
    <w:rsid w:val="00DC1E55"/>
    <w:rsid w:val="00DC1E67"/>
    <w:rsid w:val="00DC42FA"/>
    <w:rsid w:val="00DC6D4D"/>
    <w:rsid w:val="00DD13F1"/>
    <w:rsid w:val="00DD37C2"/>
    <w:rsid w:val="00DE1A53"/>
    <w:rsid w:val="00DE574A"/>
    <w:rsid w:val="00DF7B3E"/>
    <w:rsid w:val="00DF7D94"/>
    <w:rsid w:val="00E00521"/>
    <w:rsid w:val="00E0111E"/>
    <w:rsid w:val="00E02A78"/>
    <w:rsid w:val="00E03F28"/>
    <w:rsid w:val="00E0524B"/>
    <w:rsid w:val="00E1059E"/>
    <w:rsid w:val="00E11DD5"/>
    <w:rsid w:val="00E145E9"/>
    <w:rsid w:val="00E15B9E"/>
    <w:rsid w:val="00E16309"/>
    <w:rsid w:val="00E2375C"/>
    <w:rsid w:val="00E24BAE"/>
    <w:rsid w:val="00E26DC7"/>
    <w:rsid w:val="00E30092"/>
    <w:rsid w:val="00E30902"/>
    <w:rsid w:val="00E32E62"/>
    <w:rsid w:val="00E33122"/>
    <w:rsid w:val="00E33609"/>
    <w:rsid w:val="00E33D92"/>
    <w:rsid w:val="00E34C15"/>
    <w:rsid w:val="00E35A54"/>
    <w:rsid w:val="00E36C6A"/>
    <w:rsid w:val="00E36D3D"/>
    <w:rsid w:val="00E379F1"/>
    <w:rsid w:val="00E4134C"/>
    <w:rsid w:val="00E423C2"/>
    <w:rsid w:val="00E43986"/>
    <w:rsid w:val="00E43A78"/>
    <w:rsid w:val="00E44E8C"/>
    <w:rsid w:val="00E5306C"/>
    <w:rsid w:val="00E56F2E"/>
    <w:rsid w:val="00E607B6"/>
    <w:rsid w:val="00E621CA"/>
    <w:rsid w:val="00E625FF"/>
    <w:rsid w:val="00E62DDF"/>
    <w:rsid w:val="00E62EC5"/>
    <w:rsid w:val="00E63DCD"/>
    <w:rsid w:val="00E66C81"/>
    <w:rsid w:val="00E70ACA"/>
    <w:rsid w:val="00E71E0A"/>
    <w:rsid w:val="00E73295"/>
    <w:rsid w:val="00E74295"/>
    <w:rsid w:val="00E7503F"/>
    <w:rsid w:val="00E7581E"/>
    <w:rsid w:val="00E760B4"/>
    <w:rsid w:val="00E81029"/>
    <w:rsid w:val="00E8128F"/>
    <w:rsid w:val="00E84962"/>
    <w:rsid w:val="00E84D2F"/>
    <w:rsid w:val="00E84D39"/>
    <w:rsid w:val="00E850B9"/>
    <w:rsid w:val="00E93B87"/>
    <w:rsid w:val="00E94ACA"/>
    <w:rsid w:val="00E9676F"/>
    <w:rsid w:val="00E96C0B"/>
    <w:rsid w:val="00EA19B7"/>
    <w:rsid w:val="00EA1A3D"/>
    <w:rsid w:val="00EA4888"/>
    <w:rsid w:val="00EA6DA9"/>
    <w:rsid w:val="00EB346D"/>
    <w:rsid w:val="00EB41E4"/>
    <w:rsid w:val="00EB5BCB"/>
    <w:rsid w:val="00EB5CC2"/>
    <w:rsid w:val="00EB6E06"/>
    <w:rsid w:val="00EC0191"/>
    <w:rsid w:val="00EC0C58"/>
    <w:rsid w:val="00EC364F"/>
    <w:rsid w:val="00EC3ABE"/>
    <w:rsid w:val="00EC4BAC"/>
    <w:rsid w:val="00ED16EC"/>
    <w:rsid w:val="00ED1DC1"/>
    <w:rsid w:val="00ED29C5"/>
    <w:rsid w:val="00ED31D2"/>
    <w:rsid w:val="00ED361C"/>
    <w:rsid w:val="00ED3C53"/>
    <w:rsid w:val="00ED3F47"/>
    <w:rsid w:val="00ED6438"/>
    <w:rsid w:val="00ED74FC"/>
    <w:rsid w:val="00EE10E1"/>
    <w:rsid w:val="00EE3C92"/>
    <w:rsid w:val="00EE48BD"/>
    <w:rsid w:val="00EE527D"/>
    <w:rsid w:val="00EE78CA"/>
    <w:rsid w:val="00EF2DF0"/>
    <w:rsid w:val="00EF4EA5"/>
    <w:rsid w:val="00EF54CF"/>
    <w:rsid w:val="00EF66D1"/>
    <w:rsid w:val="00F00C5C"/>
    <w:rsid w:val="00F01A1E"/>
    <w:rsid w:val="00F026E8"/>
    <w:rsid w:val="00F04326"/>
    <w:rsid w:val="00F053C4"/>
    <w:rsid w:val="00F11609"/>
    <w:rsid w:val="00F13224"/>
    <w:rsid w:val="00F14315"/>
    <w:rsid w:val="00F14DC6"/>
    <w:rsid w:val="00F15C36"/>
    <w:rsid w:val="00F15F0C"/>
    <w:rsid w:val="00F17BAB"/>
    <w:rsid w:val="00F20523"/>
    <w:rsid w:val="00F20CFF"/>
    <w:rsid w:val="00F21CFF"/>
    <w:rsid w:val="00F251D0"/>
    <w:rsid w:val="00F2543E"/>
    <w:rsid w:val="00F33ABE"/>
    <w:rsid w:val="00F36132"/>
    <w:rsid w:val="00F44346"/>
    <w:rsid w:val="00F44CD7"/>
    <w:rsid w:val="00F5291C"/>
    <w:rsid w:val="00F563B5"/>
    <w:rsid w:val="00F567E1"/>
    <w:rsid w:val="00F607A3"/>
    <w:rsid w:val="00F60FA7"/>
    <w:rsid w:val="00F6155B"/>
    <w:rsid w:val="00F6280A"/>
    <w:rsid w:val="00F62904"/>
    <w:rsid w:val="00F632ED"/>
    <w:rsid w:val="00F66485"/>
    <w:rsid w:val="00F66B59"/>
    <w:rsid w:val="00F71147"/>
    <w:rsid w:val="00F72441"/>
    <w:rsid w:val="00F73283"/>
    <w:rsid w:val="00F73F2D"/>
    <w:rsid w:val="00F73FB8"/>
    <w:rsid w:val="00F8074C"/>
    <w:rsid w:val="00F807F5"/>
    <w:rsid w:val="00F84822"/>
    <w:rsid w:val="00F86DBC"/>
    <w:rsid w:val="00F91EF3"/>
    <w:rsid w:val="00F91F58"/>
    <w:rsid w:val="00F92869"/>
    <w:rsid w:val="00F92E82"/>
    <w:rsid w:val="00F93654"/>
    <w:rsid w:val="00F942BC"/>
    <w:rsid w:val="00F9542A"/>
    <w:rsid w:val="00F95734"/>
    <w:rsid w:val="00F961CA"/>
    <w:rsid w:val="00FA13A7"/>
    <w:rsid w:val="00FA32D0"/>
    <w:rsid w:val="00FA4CAE"/>
    <w:rsid w:val="00FA742C"/>
    <w:rsid w:val="00FA7D52"/>
    <w:rsid w:val="00FB29F3"/>
    <w:rsid w:val="00FB3FFE"/>
    <w:rsid w:val="00FB704C"/>
    <w:rsid w:val="00FC0549"/>
    <w:rsid w:val="00FC1FC5"/>
    <w:rsid w:val="00FC4A50"/>
    <w:rsid w:val="00FD2D2A"/>
    <w:rsid w:val="00FD439D"/>
    <w:rsid w:val="00FD5E2C"/>
    <w:rsid w:val="00FD6972"/>
    <w:rsid w:val="00FE2FA4"/>
    <w:rsid w:val="00FE4C2F"/>
    <w:rsid w:val="00FE63A6"/>
    <w:rsid w:val="00FF5A5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498C7"/>
  <w15:docId w15:val="{68609996-32FB-4502-A22C-0E7136CA9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2ADA"/>
    <w:pPr>
      <w:spacing w:line="288" w:lineRule="auto"/>
    </w:pPr>
    <w:rPr>
      <w:rFonts w:ascii="Calibri" w:hAnsi="Calibri" w:cs="Calibri"/>
      <w:noProof/>
      <w:sz w:val="24"/>
      <w:szCs w:val="24"/>
    </w:rPr>
  </w:style>
  <w:style w:type="paragraph" w:styleId="Overskrift1">
    <w:name w:val="heading 1"/>
    <w:basedOn w:val="Normal"/>
    <w:next w:val="Normal"/>
    <w:link w:val="Overskrift1Tegn"/>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Overskrift2">
    <w:name w:val="heading 2"/>
    <w:basedOn w:val="Normal"/>
    <w:next w:val="Normal"/>
    <w:link w:val="Overskrift2Tegn"/>
    <w:uiPriority w:val="9"/>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Overskrift3">
    <w:name w:val="heading 3"/>
    <w:basedOn w:val="Normal"/>
    <w:next w:val="Normal"/>
    <w:link w:val="Overskrift3Tegn"/>
    <w:uiPriority w:val="9"/>
    <w:unhideWhenUsed/>
    <w:qFormat/>
    <w:rsid w:val="006671A2"/>
    <w:pPr>
      <w:keepNext/>
      <w:keepLines/>
      <w:spacing w:before="60" w:line="240" w:lineRule="auto"/>
      <w:outlineLvl w:val="2"/>
    </w:pPr>
    <w:rPr>
      <w:rFonts w:eastAsiaTheme="majorEastAsia" w:cstheme="majorBidi"/>
      <w:b/>
      <w:bCs/>
      <w:caps/>
      <w:color w:val="D1282E" w:themeColor="text2"/>
    </w:rPr>
  </w:style>
  <w:style w:type="paragraph" w:styleId="Overskrift4">
    <w:name w:val="heading 4"/>
    <w:basedOn w:val="Normal"/>
    <w:next w:val="Normal"/>
    <w:link w:val="Overskrift4Tegn"/>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Overskrift5">
    <w:name w:val="heading 5"/>
    <w:basedOn w:val="Normal"/>
    <w:next w:val="Normal"/>
    <w:link w:val="Overskrift5Tegn"/>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Overskrift6">
    <w:name w:val="heading 6"/>
    <w:basedOn w:val="Normal"/>
    <w:next w:val="Normal"/>
    <w:link w:val="Overskrift6Tegn"/>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Overskrift7">
    <w:name w:val="heading 7"/>
    <w:basedOn w:val="Normal"/>
    <w:next w:val="Normal"/>
    <w:link w:val="Overskrift7Tegn"/>
    <w:uiPriority w:val="9"/>
    <w:semiHidden/>
    <w:unhideWhenUsed/>
    <w:qFormat/>
    <w:pPr>
      <w:keepNext/>
      <w:keepLines/>
      <w:spacing w:before="200" w:after="0"/>
      <w:outlineLvl w:val="6"/>
    </w:pPr>
    <w:rPr>
      <w:rFonts w:eastAsiaTheme="majorEastAsia" w:cstheme="majorBidi"/>
      <w:b/>
      <w:iCs/>
      <w:color w:val="D1282E" w:themeColor="text2"/>
    </w:rPr>
  </w:style>
  <w:style w:type="paragraph" w:styleId="Overskrift8">
    <w:name w:val="heading 8"/>
    <w:basedOn w:val="Normal"/>
    <w:next w:val="Normal"/>
    <w:link w:val="Overskrift8Tegn"/>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Overskrift9">
    <w:name w:val="heading 9"/>
    <w:basedOn w:val="Normal"/>
    <w:next w:val="Normal"/>
    <w:link w:val="Overskrift9Tegn"/>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Pr>
      <w:rFonts w:asciiTheme="majorHAnsi" w:eastAsiaTheme="majorEastAsia" w:hAnsiTheme="majorHAnsi" w:cstheme="majorBidi"/>
      <w:bCs/>
      <w:caps/>
      <w:color w:val="7A7A7A" w:themeColor="accent1"/>
      <w:sz w:val="28"/>
      <w:szCs w:val="28"/>
    </w:rPr>
  </w:style>
  <w:style w:type="character" w:customStyle="1" w:styleId="Overskrift2Tegn">
    <w:name w:val="Overskrift 2 Tegn"/>
    <w:basedOn w:val="Standardskrifttypeiafsnit"/>
    <w:link w:val="Overskrift2"/>
    <w:uiPriority w:val="9"/>
    <w:rPr>
      <w:rFonts w:asciiTheme="majorHAnsi" w:eastAsiaTheme="majorEastAsia" w:hAnsiTheme="majorHAnsi" w:cstheme="majorBidi"/>
      <w:b/>
      <w:bCs/>
      <w:color w:val="7A7A7A" w:themeColor="accent1"/>
      <w:sz w:val="26"/>
      <w:szCs w:val="26"/>
    </w:rPr>
  </w:style>
  <w:style w:type="character" w:customStyle="1" w:styleId="Overskrift3Tegn">
    <w:name w:val="Overskrift 3 Tegn"/>
    <w:basedOn w:val="Standardskrifttypeiafsnit"/>
    <w:link w:val="Overskrift3"/>
    <w:uiPriority w:val="9"/>
    <w:rsid w:val="006671A2"/>
    <w:rPr>
      <w:rFonts w:ascii="Calibri" w:eastAsiaTheme="majorEastAsia" w:hAnsi="Calibri" w:cstheme="majorBidi"/>
      <w:b/>
      <w:bCs/>
      <w:caps/>
      <w:noProof/>
      <w:color w:val="D1282E" w:themeColor="text2"/>
      <w:sz w:val="24"/>
      <w:szCs w:val="24"/>
    </w:rPr>
  </w:style>
  <w:style w:type="character" w:customStyle="1" w:styleId="Overskrift4Tegn">
    <w:name w:val="Overskrift 4 Tegn"/>
    <w:basedOn w:val="Standardskrifttypeiafsnit"/>
    <w:link w:val="Overskrift4"/>
    <w:uiPriority w:val="9"/>
    <w:semiHidden/>
    <w:rPr>
      <w:rFonts w:asciiTheme="majorHAnsi" w:eastAsiaTheme="majorEastAsia" w:hAnsiTheme="majorHAnsi" w:cstheme="majorBidi"/>
      <w:bCs/>
      <w:i/>
      <w:iCs/>
      <w:color w:val="7A7A7A" w:themeColor="accent1"/>
    </w:rPr>
  </w:style>
  <w:style w:type="character" w:customStyle="1" w:styleId="Overskrift5Tegn">
    <w:name w:val="Overskrift 5 Tegn"/>
    <w:basedOn w:val="Standardskrifttypeiafsnit"/>
    <w:link w:val="Overskrift5"/>
    <w:uiPriority w:val="9"/>
    <w:semiHidden/>
    <w:rPr>
      <w:rFonts w:eastAsiaTheme="majorEastAsia" w:cstheme="majorBidi"/>
      <w:b/>
      <w:color w:val="5B5B5B" w:themeColor="accent1" w:themeShade="BF"/>
    </w:rPr>
  </w:style>
  <w:style w:type="character" w:customStyle="1" w:styleId="Overskrift6Tegn">
    <w:name w:val="Overskrift 6 Tegn"/>
    <w:basedOn w:val="Standardskrifttypeiafsnit"/>
    <w:link w:val="Overskrift6"/>
    <w:uiPriority w:val="9"/>
    <w:semiHidden/>
    <w:rPr>
      <w:rFonts w:asciiTheme="majorHAnsi" w:eastAsiaTheme="majorEastAsia" w:hAnsiTheme="majorHAnsi" w:cstheme="majorBidi"/>
      <w:i/>
      <w:iCs/>
      <w:color w:val="5B5B5B" w:themeColor="accent1" w:themeShade="BF"/>
    </w:rPr>
  </w:style>
  <w:style w:type="character" w:customStyle="1" w:styleId="Overskrift7Tegn">
    <w:name w:val="Overskrift 7 Tegn"/>
    <w:basedOn w:val="Standardskrifttypeiafsnit"/>
    <w:link w:val="Overskrift7"/>
    <w:uiPriority w:val="9"/>
    <w:semiHidden/>
    <w:rPr>
      <w:rFonts w:eastAsiaTheme="majorEastAsia" w:cstheme="majorBidi"/>
      <w:b/>
      <w:iCs/>
      <w:color w:val="D1282E" w:themeColor="text2"/>
    </w:rPr>
  </w:style>
  <w:style w:type="character" w:customStyle="1" w:styleId="Overskrift8Tegn">
    <w:name w:val="Overskrift 8 Tegn"/>
    <w:basedOn w:val="Standardskrifttypeiafsnit"/>
    <w:link w:val="Overskrift8"/>
    <w:uiPriority w:val="9"/>
    <w:semiHidden/>
    <w:rPr>
      <w:rFonts w:asciiTheme="majorHAnsi" w:eastAsiaTheme="majorEastAsia" w:hAnsiTheme="majorHAnsi" w:cstheme="majorBidi"/>
      <w:color w:val="7A7A7A" w:themeColor="accent1"/>
      <w:sz w:val="20"/>
      <w:szCs w:val="20"/>
    </w:rPr>
  </w:style>
  <w:style w:type="character" w:customStyle="1" w:styleId="Overskrift9Tegn">
    <w:name w:val="Overskrift 9 Tegn"/>
    <w:basedOn w:val="Standardskrifttypeiafsnit"/>
    <w:link w:val="Overskrift9"/>
    <w:uiPriority w:val="9"/>
    <w:semiHidden/>
    <w:rPr>
      <w:rFonts w:asciiTheme="majorHAnsi" w:eastAsiaTheme="majorEastAsia" w:hAnsiTheme="majorHAnsi" w:cstheme="majorBidi"/>
      <w:i/>
      <w:iCs/>
      <w:color w:val="5B5B5B" w:themeColor="accent1" w:themeShade="BF"/>
      <w:sz w:val="20"/>
      <w:szCs w:val="20"/>
    </w:rPr>
  </w:style>
  <w:style w:type="paragraph" w:styleId="Billedtekst">
    <w:name w:val="caption"/>
    <w:basedOn w:val="Normal"/>
    <w:next w:val="Normal"/>
    <w:uiPriority w:val="35"/>
    <w:unhideWhenUsed/>
    <w:qFormat/>
    <w:pPr>
      <w:spacing w:line="240" w:lineRule="auto"/>
    </w:pPr>
    <w:rPr>
      <w:bCs/>
      <w:caps/>
      <w:color w:val="7A7A7A" w:themeColor="accent1"/>
      <w:sz w:val="18"/>
      <w:szCs w:val="18"/>
    </w:rPr>
  </w:style>
  <w:style w:type="paragraph" w:styleId="Titel">
    <w:name w:val="Title"/>
    <w:basedOn w:val="Normal"/>
    <w:next w:val="Normal"/>
    <w:link w:val="TitelTegn"/>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elTegn">
    <w:name w:val="Titel Tegn"/>
    <w:basedOn w:val="Standardskrifttypeiafsnit"/>
    <w:link w:val="Titel"/>
    <w:uiPriority w:val="10"/>
    <w:rPr>
      <w:rFonts w:asciiTheme="majorHAnsi" w:eastAsiaTheme="majorEastAsia" w:hAnsiTheme="majorHAnsi" w:cstheme="majorBidi"/>
      <w:caps/>
      <w:color w:val="000000" w:themeColor="text1"/>
      <w:spacing w:val="-20"/>
      <w:kern w:val="28"/>
      <w:sz w:val="72"/>
      <w:szCs w:val="72"/>
    </w:rPr>
  </w:style>
  <w:style w:type="paragraph" w:styleId="Undertitel">
    <w:name w:val="Subtitle"/>
    <w:basedOn w:val="Normal"/>
    <w:next w:val="Normal"/>
    <w:link w:val="UndertitelTegn"/>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UndertitelTegn">
    <w:name w:val="Undertitel Tegn"/>
    <w:basedOn w:val="Standardskrifttypeiafsnit"/>
    <w:link w:val="Undertitel"/>
    <w:uiPriority w:val="11"/>
    <w:rPr>
      <w:rFonts w:asciiTheme="majorHAnsi" w:eastAsiaTheme="majorEastAsia" w:hAnsiTheme="majorHAnsi" w:cstheme="majorBidi"/>
      <w:iCs/>
      <w:caps/>
      <w:color w:val="D1282E" w:themeColor="text2"/>
      <w:sz w:val="36"/>
      <w:szCs w:val="36"/>
    </w:rPr>
  </w:style>
  <w:style w:type="character" w:styleId="Strk">
    <w:name w:val="Strong"/>
    <w:basedOn w:val="Standardskrifttypeiafsnit"/>
    <w:uiPriority w:val="22"/>
    <w:qFormat/>
    <w:rPr>
      <w:b/>
      <w:bCs/>
    </w:rPr>
  </w:style>
  <w:style w:type="character" w:styleId="Fremhv">
    <w:name w:val="Emphasis"/>
    <w:basedOn w:val="Standardskrifttypeiafsnit"/>
    <w:uiPriority w:val="20"/>
    <w:qFormat/>
    <w:rPr>
      <w:i/>
      <w:iCs/>
    </w:rPr>
  </w:style>
  <w:style w:type="paragraph" w:styleId="Ingenafstand">
    <w:name w:val="No Spacing"/>
    <w:link w:val="IngenafstandTegn"/>
    <w:uiPriority w:val="1"/>
    <w:qFormat/>
    <w:pPr>
      <w:spacing w:after="0" w:line="240" w:lineRule="auto"/>
    </w:pPr>
  </w:style>
  <w:style w:type="character" w:customStyle="1" w:styleId="IngenafstandTegn">
    <w:name w:val="Ingen afstand Tegn"/>
    <w:basedOn w:val="Standardskrifttypeiafsnit"/>
    <w:link w:val="Ingenafstand"/>
    <w:uiPriority w:val="1"/>
  </w:style>
  <w:style w:type="paragraph" w:styleId="Listeafsnit">
    <w:name w:val="List Paragraph"/>
    <w:basedOn w:val="Normal"/>
    <w:uiPriority w:val="34"/>
    <w:qFormat/>
    <w:pPr>
      <w:ind w:left="720"/>
      <w:contextualSpacing/>
    </w:pPr>
  </w:style>
  <w:style w:type="paragraph" w:styleId="Citat">
    <w:name w:val="Quote"/>
    <w:basedOn w:val="Normal"/>
    <w:next w:val="Normal"/>
    <w:link w:val="CitatTegn"/>
    <w:uiPriority w:val="29"/>
    <w:qFormat/>
    <w:pPr>
      <w:spacing w:line="360" w:lineRule="auto"/>
    </w:pPr>
    <w:rPr>
      <w:i/>
      <w:iCs/>
      <w:color w:val="7A7A7A" w:themeColor="accent1"/>
      <w:sz w:val="28"/>
    </w:rPr>
  </w:style>
  <w:style w:type="character" w:customStyle="1" w:styleId="CitatTegn">
    <w:name w:val="Citat Tegn"/>
    <w:basedOn w:val="Standardskrifttypeiafsnit"/>
    <w:link w:val="Citat"/>
    <w:uiPriority w:val="29"/>
    <w:rPr>
      <w:i/>
      <w:iCs/>
      <w:color w:val="7A7A7A" w:themeColor="accent1"/>
      <w:sz w:val="28"/>
    </w:rPr>
  </w:style>
  <w:style w:type="paragraph" w:styleId="Strktcitat">
    <w:name w:val="Intense Quote"/>
    <w:basedOn w:val="Normal"/>
    <w:next w:val="Normal"/>
    <w:link w:val="StrktcitatTegn"/>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StrktcitatTegn">
    <w:name w:val="Stærkt citat Tegn"/>
    <w:basedOn w:val="Standardskrifttypeiafsnit"/>
    <w:link w:val="Strktcitat"/>
    <w:uiPriority w:val="30"/>
    <w:rPr>
      <w:b/>
      <w:bCs/>
      <w:i/>
      <w:iCs/>
      <w:color w:val="7F7F7F" w:themeColor="text1" w:themeTint="80"/>
      <w:sz w:val="26"/>
    </w:rPr>
  </w:style>
  <w:style w:type="character" w:styleId="Svagfremhvning">
    <w:name w:val="Subtle Emphasis"/>
    <w:basedOn w:val="Standardskrifttypeiafsnit"/>
    <w:uiPriority w:val="19"/>
    <w:qFormat/>
    <w:rPr>
      <w:i/>
      <w:iCs/>
      <w:color w:val="7A7A7A" w:themeColor="accent1"/>
    </w:rPr>
  </w:style>
  <w:style w:type="character" w:styleId="Kraftigfremhvning">
    <w:name w:val="Intense Emphasis"/>
    <w:basedOn w:val="Standardskrifttypeiafsnit"/>
    <w:uiPriority w:val="21"/>
    <w:qFormat/>
    <w:rPr>
      <w:b/>
      <w:bCs/>
      <w:i/>
      <w:iCs/>
      <w:color w:val="D1282E" w:themeColor="text2"/>
    </w:rPr>
  </w:style>
  <w:style w:type="character" w:styleId="Svaghenvisning">
    <w:name w:val="Subtle Reference"/>
    <w:basedOn w:val="Standardskrifttypeiafsnit"/>
    <w:uiPriority w:val="31"/>
    <w:qFormat/>
    <w:rPr>
      <w:rFonts w:asciiTheme="minorHAnsi" w:hAnsiTheme="minorHAnsi"/>
      <w:smallCaps/>
      <w:color w:val="F5C201" w:themeColor="accent2"/>
      <w:sz w:val="22"/>
      <w:u w:val="none"/>
    </w:rPr>
  </w:style>
  <w:style w:type="character" w:styleId="Kraftighenvisning">
    <w:name w:val="Intense Reference"/>
    <w:basedOn w:val="Standardskrifttypeiafsnit"/>
    <w:uiPriority w:val="32"/>
    <w:qFormat/>
    <w:rPr>
      <w:rFonts w:asciiTheme="minorHAnsi" w:hAnsiTheme="minorHAnsi"/>
      <w:b/>
      <w:bCs/>
      <w:caps/>
      <w:color w:val="F5C201" w:themeColor="accent2"/>
      <w:spacing w:val="5"/>
      <w:sz w:val="22"/>
      <w:u w:val="single"/>
    </w:rPr>
  </w:style>
  <w:style w:type="character" w:styleId="Bogenstitel">
    <w:name w:val="Book Title"/>
    <w:basedOn w:val="Standardskrifttypeiafsnit"/>
    <w:uiPriority w:val="33"/>
    <w:qFormat/>
    <w:rPr>
      <w:rFonts w:asciiTheme="minorHAnsi" w:hAnsiTheme="minorHAnsi"/>
      <w:b/>
      <w:bCs/>
      <w:caps/>
      <w:color w:val="3D3D3D" w:themeColor="accent1" w:themeShade="80"/>
      <w:spacing w:val="5"/>
      <w:sz w:val="22"/>
    </w:rPr>
  </w:style>
  <w:style w:type="paragraph" w:styleId="Overskrift">
    <w:name w:val="TOC Heading"/>
    <w:basedOn w:val="Overskrift1"/>
    <w:next w:val="Normal"/>
    <w:uiPriority w:val="39"/>
    <w:unhideWhenUsed/>
    <w:qFormat/>
    <w:pPr>
      <w:outlineLvl w:val="9"/>
    </w:pPr>
  </w:style>
  <w:style w:type="paragraph" w:styleId="Markeringsbobletekst">
    <w:name w:val="Balloon Text"/>
    <w:basedOn w:val="Normal"/>
    <w:link w:val="MarkeringsbobletekstTegn"/>
    <w:uiPriority w:val="99"/>
    <w:semiHidden/>
    <w:unhideWhenUse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Pr>
      <w:rFonts w:ascii="Tahoma" w:hAnsi="Tahoma" w:cs="Tahoma"/>
      <w:sz w:val="16"/>
      <w:szCs w:val="16"/>
    </w:rPr>
  </w:style>
  <w:style w:type="character" w:styleId="Pladsholdertekst">
    <w:name w:val="Placeholder Text"/>
    <w:basedOn w:val="Standardskrifttypeiafsnit"/>
    <w:uiPriority w:val="99"/>
    <w:rPr>
      <w:color w:val="808080"/>
    </w:rPr>
  </w:style>
  <w:style w:type="paragraph" w:styleId="Sidehoved">
    <w:name w:val="header"/>
    <w:basedOn w:val="Normal"/>
    <w:link w:val="SidehovedTegn"/>
    <w:uiPriority w:val="99"/>
    <w:unhideWhenUsed/>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style>
  <w:style w:type="paragraph" w:styleId="Sidefod">
    <w:name w:val="footer"/>
    <w:basedOn w:val="Normal"/>
    <w:link w:val="SidefodTegn"/>
    <w:uiPriority w:val="99"/>
    <w:unhideWhenUsed/>
    <w:pPr>
      <w:tabs>
        <w:tab w:val="center" w:pos="4680"/>
        <w:tab w:val="right" w:pos="9360"/>
      </w:tabs>
      <w:spacing w:after="0" w:line="240" w:lineRule="auto"/>
    </w:pPr>
  </w:style>
  <w:style w:type="character" w:customStyle="1" w:styleId="SidefodTegn">
    <w:name w:val="Sidefod Tegn"/>
    <w:basedOn w:val="Standardskrifttypeiafsnit"/>
    <w:link w:val="Sidefod"/>
    <w:uiPriority w:val="99"/>
  </w:style>
  <w:style w:type="character" w:styleId="Hyperlink">
    <w:name w:val="Hyperlink"/>
    <w:basedOn w:val="Standardskrifttypeiafsnit"/>
    <w:uiPriority w:val="99"/>
    <w:unhideWhenUsed/>
    <w:rsid w:val="00AC0BBA"/>
    <w:rPr>
      <w:color w:val="0000FF"/>
      <w:u w:val="single"/>
    </w:rPr>
  </w:style>
  <w:style w:type="paragraph" w:styleId="Brdtekst">
    <w:name w:val="Body Text"/>
    <w:link w:val="BrdtekstTegn"/>
    <w:semiHidden/>
    <w:unhideWhenUsed/>
    <w:rsid w:val="00403812"/>
    <w:pPr>
      <w:spacing w:after="0" w:line="240" w:lineRule="auto"/>
    </w:pPr>
    <w:rPr>
      <w:rFonts w:ascii="Helvetica Neue" w:eastAsia="Arial Unicode MS" w:hAnsi="Helvetica Neue" w:cs="Arial Unicode MS"/>
      <w:color w:val="000000"/>
    </w:rPr>
  </w:style>
  <w:style w:type="character" w:customStyle="1" w:styleId="BrdtekstTegn">
    <w:name w:val="Brødtekst Tegn"/>
    <w:basedOn w:val="Standardskrifttypeiafsnit"/>
    <w:link w:val="Brdtekst"/>
    <w:semiHidden/>
    <w:rsid w:val="00403812"/>
    <w:rPr>
      <w:rFonts w:ascii="Helvetica Neue" w:eastAsia="Arial Unicode MS" w:hAnsi="Helvetica Neue" w:cs="Arial Unicode MS"/>
      <w:color w:val="000000"/>
    </w:rPr>
  </w:style>
  <w:style w:type="table" w:styleId="Gittertabel5-mrk-farve6">
    <w:name w:val="Grid Table 5 Dark Accent 6"/>
    <w:basedOn w:val="Tabel-Normal"/>
    <w:uiPriority w:val="50"/>
    <w:rsid w:val="009A46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F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4B39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4B39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4B39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4B392" w:themeFill="accent6"/>
      </w:tcPr>
    </w:tblStylePr>
    <w:tblStylePr w:type="band1Vert">
      <w:tblPr/>
      <w:tcPr>
        <w:shd w:val="clear" w:color="auto" w:fill="E1E0D3" w:themeFill="accent6" w:themeFillTint="66"/>
      </w:tcPr>
    </w:tblStylePr>
    <w:tblStylePr w:type="band1Horz">
      <w:tblPr/>
      <w:tcPr>
        <w:shd w:val="clear" w:color="auto" w:fill="E1E0D3" w:themeFill="accent6" w:themeFillTint="66"/>
      </w:tcPr>
    </w:tblStylePr>
  </w:style>
  <w:style w:type="character" w:customStyle="1" w:styleId="Intet">
    <w:name w:val="Intet"/>
    <w:rsid w:val="00556732"/>
    <w:rPr>
      <w:lang w:val="da-DK"/>
    </w:rPr>
  </w:style>
  <w:style w:type="table" w:styleId="Tabel-Gitter">
    <w:name w:val="Table Grid"/>
    <w:basedOn w:val="Tabel-Normal"/>
    <w:uiPriority w:val="59"/>
    <w:rsid w:val="001C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3">
    <w:name w:val="Plain Table 3"/>
    <w:basedOn w:val="Tabel-Normal"/>
    <w:uiPriority w:val="43"/>
    <w:rsid w:val="00624E9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etabel7-farverig-farve6">
    <w:name w:val="List Table 7 Colorful Accent 6"/>
    <w:basedOn w:val="Tabel-Normal"/>
    <w:uiPriority w:val="52"/>
    <w:rsid w:val="003946E9"/>
    <w:pPr>
      <w:spacing w:after="0" w:line="240" w:lineRule="auto"/>
    </w:pPr>
    <w:rPr>
      <w:color w:val="908E6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B39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B39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B39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B392" w:themeColor="accent6"/>
        </w:tcBorders>
        <w:shd w:val="clear" w:color="auto" w:fill="FFFFFF" w:themeFill="background1"/>
      </w:tcPr>
    </w:tblStylePr>
    <w:tblStylePr w:type="band1Vert">
      <w:tblPr/>
      <w:tcPr>
        <w:shd w:val="clear" w:color="auto" w:fill="F0EFE9" w:themeFill="accent6" w:themeFillTint="33"/>
      </w:tcPr>
    </w:tblStylePr>
    <w:tblStylePr w:type="band1Horz">
      <w:tblPr/>
      <w:tcPr>
        <w:shd w:val="clear" w:color="auto" w:fill="F0EF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dholdsfortegnelse1">
    <w:name w:val="toc 1"/>
    <w:basedOn w:val="Normal"/>
    <w:next w:val="Normal"/>
    <w:autoRedefine/>
    <w:uiPriority w:val="39"/>
    <w:unhideWhenUsed/>
    <w:rsid w:val="000A6FC2"/>
    <w:pPr>
      <w:spacing w:after="100"/>
    </w:pPr>
  </w:style>
  <w:style w:type="paragraph" w:styleId="Indholdsfortegnelse3">
    <w:name w:val="toc 3"/>
    <w:basedOn w:val="Normal"/>
    <w:next w:val="Normal"/>
    <w:autoRedefine/>
    <w:uiPriority w:val="39"/>
    <w:unhideWhenUsed/>
    <w:rsid w:val="000A6FC2"/>
    <w:pPr>
      <w:spacing w:after="100"/>
      <w:ind w:left="480"/>
    </w:pPr>
  </w:style>
  <w:style w:type="paragraph" w:styleId="Indholdsfortegnelse2">
    <w:name w:val="toc 2"/>
    <w:basedOn w:val="Normal"/>
    <w:next w:val="Normal"/>
    <w:autoRedefine/>
    <w:uiPriority w:val="39"/>
    <w:unhideWhenUsed/>
    <w:rsid w:val="000A6FC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77262">
      <w:bodyDiv w:val="1"/>
      <w:marLeft w:val="0"/>
      <w:marRight w:val="0"/>
      <w:marTop w:val="0"/>
      <w:marBottom w:val="0"/>
      <w:divBdr>
        <w:top w:val="none" w:sz="0" w:space="0" w:color="auto"/>
        <w:left w:val="none" w:sz="0" w:space="0" w:color="auto"/>
        <w:bottom w:val="none" w:sz="0" w:space="0" w:color="auto"/>
        <w:right w:val="none" w:sz="0" w:space="0" w:color="auto"/>
      </w:divBdr>
      <w:divsChild>
        <w:div w:id="1248340454">
          <w:marLeft w:val="0"/>
          <w:marRight w:val="0"/>
          <w:marTop w:val="0"/>
          <w:marBottom w:val="0"/>
          <w:divBdr>
            <w:top w:val="none" w:sz="0" w:space="0" w:color="auto"/>
            <w:left w:val="none" w:sz="0" w:space="0" w:color="auto"/>
            <w:bottom w:val="none" w:sz="0" w:space="0" w:color="auto"/>
            <w:right w:val="none" w:sz="0" w:space="0" w:color="auto"/>
          </w:divBdr>
          <w:divsChild>
            <w:div w:id="1052852047">
              <w:marLeft w:val="0"/>
              <w:marRight w:val="0"/>
              <w:marTop w:val="0"/>
              <w:marBottom w:val="0"/>
              <w:divBdr>
                <w:top w:val="none" w:sz="0" w:space="0" w:color="auto"/>
                <w:left w:val="none" w:sz="0" w:space="0" w:color="auto"/>
                <w:bottom w:val="none" w:sz="0" w:space="0" w:color="auto"/>
                <w:right w:val="none" w:sz="0" w:space="0" w:color="auto"/>
              </w:divBdr>
              <w:divsChild>
                <w:div w:id="1624649052">
                  <w:marLeft w:val="0"/>
                  <w:marRight w:val="0"/>
                  <w:marTop w:val="0"/>
                  <w:marBottom w:val="0"/>
                  <w:divBdr>
                    <w:top w:val="none" w:sz="0" w:space="0" w:color="auto"/>
                    <w:left w:val="none" w:sz="0" w:space="0" w:color="auto"/>
                    <w:bottom w:val="none" w:sz="0" w:space="0" w:color="auto"/>
                    <w:right w:val="none" w:sz="0" w:space="0" w:color="auto"/>
                  </w:divBdr>
                  <w:divsChild>
                    <w:div w:id="360666190">
                      <w:marLeft w:val="0"/>
                      <w:marRight w:val="0"/>
                      <w:marTop w:val="0"/>
                      <w:marBottom w:val="113"/>
                      <w:divBdr>
                        <w:top w:val="none" w:sz="0" w:space="0" w:color="auto"/>
                        <w:left w:val="none" w:sz="0" w:space="0" w:color="auto"/>
                        <w:bottom w:val="none" w:sz="0" w:space="0" w:color="auto"/>
                        <w:right w:val="none" w:sz="0" w:space="0" w:color="auto"/>
                      </w:divBdr>
                    </w:div>
                    <w:div w:id="1128157883">
                      <w:marLeft w:val="113"/>
                      <w:marRight w:val="0"/>
                      <w:marTop w:val="0"/>
                      <w:marBottom w:val="113"/>
                      <w:divBdr>
                        <w:top w:val="none" w:sz="0" w:space="0" w:color="auto"/>
                        <w:left w:val="none" w:sz="0" w:space="0" w:color="auto"/>
                        <w:bottom w:val="none" w:sz="0" w:space="0" w:color="auto"/>
                        <w:right w:val="none" w:sz="0" w:space="0" w:color="auto"/>
                      </w:divBdr>
                    </w:div>
                  </w:divsChild>
                </w:div>
              </w:divsChild>
            </w:div>
          </w:divsChild>
        </w:div>
        <w:div w:id="26948538">
          <w:marLeft w:val="279"/>
          <w:marRight w:val="0"/>
          <w:marTop w:val="0"/>
          <w:marBottom w:val="0"/>
          <w:divBdr>
            <w:top w:val="none" w:sz="0" w:space="0" w:color="auto"/>
            <w:left w:val="none" w:sz="0" w:space="0" w:color="auto"/>
            <w:bottom w:val="none" w:sz="0" w:space="0" w:color="auto"/>
            <w:right w:val="none" w:sz="0" w:space="0" w:color="auto"/>
          </w:divBdr>
        </w:div>
      </w:divsChild>
    </w:div>
    <w:div w:id="43409272">
      <w:bodyDiv w:val="1"/>
      <w:marLeft w:val="0"/>
      <w:marRight w:val="0"/>
      <w:marTop w:val="0"/>
      <w:marBottom w:val="0"/>
      <w:divBdr>
        <w:top w:val="none" w:sz="0" w:space="0" w:color="auto"/>
        <w:left w:val="none" w:sz="0" w:space="0" w:color="auto"/>
        <w:bottom w:val="none" w:sz="0" w:space="0" w:color="auto"/>
        <w:right w:val="none" w:sz="0" w:space="0" w:color="auto"/>
      </w:divBdr>
    </w:div>
    <w:div w:id="274481577">
      <w:bodyDiv w:val="1"/>
      <w:marLeft w:val="0"/>
      <w:marRight w:val="0"/>
      <w:marTop w:val="0"/>
      <w:marBottom w:val="0"/>
      <w:divBdr>
        <w:top w:val="none" w:sz="0" w:space="0" w:color="auto"/>
        <w:left w:val="none" w:sz="0" w:space="0" w:color="auto"/>
        <w:bottom w:val="none" w:sz="0" w:space="0" w:color="auto"/>
        <w:right w:val="none" w:sz="0" w:space="0" w:color="auto"/>
      </w:divBdr>
    </w:div>
    <w:div w:id="531068545">
      <w:bodyDiv w:val="1"/>
      <w:marLeft w:val="0"/>
      <w:marRight w:val="0"/>
      <w:marTop w:val="0"/>
      <w:marBottom w:val="0"/>
      <w:divBdr>
        <w:top w:val="none" w:sz="0" w:space="0" w:color="auto"/>
        <w:left w:val="none" w:sz="0" w:space="0" w:color="auto"/>
        <w:bottom w:val="none" w:sz="0" w:space="0" w:color="auto"/>
        <w:right w:val="none" w:sz="0" w:space="0" w:color="auto"/>
      </w:divBdr>
    </w:div>
    <w:div w:id="587884258">
      <w:bodyDiv w:val="1"/>
      <w:marLeft w:val="0"/>
      <w:marRight w:val="0"/>
      <w:marTop w:val="0"/>
      <w:marBottom w:val="0"/>
      <w:divBdr>
        <w:top w:val="none" w:sz="0" w:space="0" w:color="auto"/>
        <w:left w:val="none" w:sz="0" w:space="0" w:color="auto"/>
        <w:bottom w:val="none" w:sz="0" w:space="0" w:color="auto"/>
        <w:right w:val="none" w:sz="0" w:space="0" w:color="auto"/>
      </w:divBdr>
    </w:div>
    <w:div w:id="737748691">
      <w:bodyDiv w:val="1"/>
      <w:marLeft w:val="0"/>
      <w:marRight w:val="0"/>
      <w:marTop w:val="0"/>
      <w:marBottom w:val="0"/>
      <w:divBdr>
        <w:top w:val="none" w:sz="0" w:space="0" w:color="auto"/>
        <w:left w:val="none" w:sz="0" w:space="0" w:color="auto"/>
        <w:bottom w:val="none" w:sz="0" w:space="0" w:color="auto"/>
        <w:right w:val="none" w:sz="0" w:space="0" w:color="auto"/>
      </w:divBdr>
    </w:div>
    <w:div w:id="865413566">
      <w:bodyDiv w:val="1"/>
      <w:marLeft w:val="0"/>
      <w:marRight w:val="0"/>
      <w:marTop w:val="0"/>
      <w:marBottom w:val="0"/>
      <w:divBdr>
        <w:top w:val="none" w:sz="0" w:space="0" w:color="auto"/>
        <w:left w:val="none" w:sz="0" w:space="0" w:color="auto"/>
        <w:bottom w:val="none" w:sz="0" w:space="0" w:color="auto"/>
        <w:right w:val="none" w:sz="0" w:space="0" w:color="auto"/>
      </w:divBdr>
    </w:div>
    <w:div w:id="1001742588">
      <w:bodyDiv w:val="1"/>
      <w:marLeft w:val="0"/>
      <w:marRight w:val="0"/>
      <w:marTop w:val="0"/>
      <w:marBottom w:val="0"/>
      <w:divBdr>
        <w:top w:val="none" w:sz="0" w:space="0" w:color="auto"/>
        <w:left w:val="none" w:sz="0" w:space="0" w:color="auto"/>
        <w:bottom w:val="none" w:sz="0" w:space="0" w:color="auto"/>
        <w:right w:val="none" w:sz="0" w:space="0" w:color="auto"/>
      </w:divBdr>
    </w:div>
    <w:div w:id="1060716900">
      <w:bodyDiv w:val="1"/>
      <w:marLeft w:val="0"/>
      <w:marRight w:val="0"/>
      <w:marTop w:val="0"/>
      <w:marBottom w:val="0"/>
      <w:divBdr>
        <w:top w:val="none" w:sz="0" w:space="0" w:color="auto"/>
        <w:left w:val="none" w:sz="0" w:space="0" w:color="auto"/>
        <w:bottom w:val="none" w:sz="0" w:space="0" w:color="auto"/>
        <w:right w:val="none" w:sz="0" w:space="0" w:color="auto"/>
      </w:divBdr>
    </w:div>
    <w:div w:id="1198926910">
      <w:bodyDiv w:val="1"/>
      <w:marLeft w:val="0"/>
      <w:marRight w:val="0"/>
      <w:marTop w:val="0"/>
      <w:marBottom w:val="0"/>
      <w:divBdr>
        <w:top w:val="none" w:sz="0" w:space="0" w:color="auto"/>
        <w:left w:val="none" w:sz="0" w:space="0" w:color="auto"/>
        <w:bottom w:val="none" w:sz="0" w:space="0" w:color="auto"/>
        <w:right w:val="none" w:sz="0" w:space="0" w:color="auto"/>
      </w:divBdr>
    </w:div>
    <w:div w:id="1409620194">
      <w:bodyDiv w:val="1"/>
      <w:marLeft w:val="0"/>
      <w:marRight w:val="0"/>
      <w:marTop w:val="0"/>
      <w:marBottom w:val="0"/>
      <w:divBdr>
        <w:top w:val="none" w:sz="0" w:space="0" w:color="auto"/>
        <w:left w:val="none" w:sz="0" w:space="0" w:color="auto"/>
        <w:bottom w:val="none" w:sz="0" w:space="0" w:color="auto"/>
        <w:right w:val="none" w:sz="0" w:space="0" w:color="auto"/>
      </w:divBdr>
    </w:div>
    <w:div w:id="1720976999">
      <w:bodyDiv w:val="1"/>
      <w:marLeft w:val="0"/>
      <w:marRight w:val="0"/>
      <w:marTop w:val="0"/>
      <w:marBottom w:val="0"/>
      <w:divBdr>
        <w:top w:val="none" w:sz="0" w:space="0" w:color="auto"/>
        <w:left w:val="none" w:sz="0" w:space="0" w:color="auto"/>
        <w:bottom w:val="none" w:sz="0" w:space="0" w:color="auto"/>
        <w:right w:val="none" w:sz="0" w:space="0" w:color="auto"/>
      </w:divBdr>
    </w:div>
    <w:div w:id="1861696369">
      <w:bodyDiv w:val="1"/>
      <w:marLeft w:val="0"/>
      <w:marRight w:val="0"/>
      <w:marTop w:val="0"/>
      <w:marBottom w:val="0"/>
      <w:divBdr>
        <w:top w:val="none" w:sz="0" w:space="0" w:color="auto"/>
        <w:left w:val="none" w:sz="0" w:space="0" w:color="auto"/>
        <w:bottom w:val="none" w:sz="0" w:space="0" w:color="auto"/>
        <w:right w:val="none" w:sz="0" w:space="0" w:color="auto"/>
      </w:divBdr>
    </w:div>
    <w:div w:id="1902905301">
      <w:bodyDiv w:val="1"/>
      <w:marLeft w:val="0"/>
      <w:marRight w:val="0"/>
      <w:marTop w:val="0"/>
      <w:marBottom w:val="0"/>
      <w:divBdr>
        <w:top w:val="none" w:sz="0" w:space="0" w:color="auto"/>
        <w:left w:val="none" w:sz="0" w:space="0" w:color="auto"/>
        <w:bottom w:val="none" w:sz="0" w:space="0" w:color="auto"/>
        <w:right w:val="none" w:sz="0" w:space="0" w:color="auto"/>
      </w:divBdr>
    </w:div>
    <w:div w:id="1965110148">
      <w:bodyDiv w:val="1"/>
      <w:marLeft w:val="0"/>
      <w:marRight w:val="0"/>
      <w:marTop w:val="0"/>
      <w:marBottom w:val="0"/>
      <w:divBdr>
        <w:top w:val="none" w:sz="0" w:space="0" w:color="auto"/>
        <w:left w:val="none" w:sz="0" w:space="0" w:color="auto"/>
        <w:bottom w:val="none" w:sz="0" w:space="0" w:color="auto"/>
        <w:right w:val="none" w:sz="0" w:space="0" w:color="auto"/>
      </w:divBdr>
      <w:divsChild>
        <w:div w:id="1981181625">
          <w:marLeft w:val="0"/>
          <w:marRight w:val="0"/>
          <w:marTop w:val="0"/>
          <w:marBottom w:val="0"/>
          <w:divBdr>
            <w:top w:val="none" w:sz="0" w:space="0" w:color="auto"/>
            <w:left w:val="none" w:sz="0" w:space="0" w:color="auto"/>
            <w:bottom w:val="none" w:sz="0" w:space="0" w:color="auto"/>
            <w:right w:val="none" w:sz="0" w:space="0" w:color="auto"/>
          </w:divBdr>
          <w:divsChild>
            <w:div w:id="2098016686">
              <w:marLeft w:val="0"/>
              <w:marRight w:val="0"/>
              <w:marTop w:val="0"/>
              <w:marBottom w:val="0"/>
              <w:divBdr>
                <w:top w:val="none" w:sz="0" w:space="0" w:color="auto"/>
                <w:left w:val="none" w:sz="0" w:space="0" w:color="auto"/>
                <w:bottom w:val="none" w:sz="0" w:space="0" w:color="auto"/>
                <w:right w:val="none" w:sz="0" w:space="0" w:color="auto"/>
              </w:divBdr>
              <w:divsChild>
                <w:div w:id="1702050039">
                  <w:marLeft w:val="0"/>
                  <w:marRight w:val="0"/>
                  <w:marTop w:val="0"/>
                  <w:marBottom w:val="0"/>
                  <w:divBdr>
                    <w:top w:val="none" w:sz="0" w:space="0" w:color="auto"/>
                    <w:left w:val="none" w:sz="0" w:space="0" w:color="auto"/>
                    <w:bottom w:val="none" w:sz="0" w:space="0" w:color="auto"/>
                    <w:right w:val="none" w:sz="0" w:space="0" w:color="auto"/>
                  </w:divBdr>
                  <w:divsChild>
                    <w:div w:id="717821675">
                      <w:marLeft w:val="0"/>
                      <w:marRight w:val="0"/>
                      <w:marTop w:val="0"/>
                      <w:marBottom w:val="113"/>
                      <w:divBdr>
                        <w:top w:val="none" w:sz="0" w:space="0" w:color="auto"/>
                        <w:left w:val="none" w:sz="0" w:space="0" w:color="auto"/>
                        <w:bottom w:val="none" w:sz="0" w:space="0" w:color="auto"/>
                        <w:right w:val="none" w:sz="0" w:space="0" w:color="auto"/>
                      </w:divBdr>
                    </w:div>
                    <w:div w:id="902449543">
                      <w:marLeft w:val="113"/>
                      <w:marRight w:val="0"/>
                      <w:marTop w:val="0"/>
                      <w:marBottom w:val="113"/>
                      <w:divBdr>
                        <w:top w:val="none" w:sz="0" w:space="0" w:color="auto"/>
                        <w:left w:val="none" w:sz="0" w:space="0" w:color="auto"/>
                        <w:bottom w:val="none" w:sz="0" w:space="0" w:color="auto"/>
                        <w:right w:val="none" w:sz="0" w:space="0" w:color="auto"/>
                      </w:divBdr>
                    </w:div>
                  </w:divsChild>
                </w:div>
              </w:divsChild>
            </w:div>
          </w:divsChild>
        </w:div>
        <w:div w:id="1523469667">
          <w:marLeft w:val="279"/>
          <w:marRight w:val="0"/>
          <w:marTop w:val="0"/>
          <w:marBottom w:val="0"/>
          <w:divBdr>
            <w:top w:val="none" w:sz="0" w:space="0" w:color="auto"/>
            <w:left w:val="none" w:sz="0" w:space="0" w:color="auto"/>
            <w:bottom w:val="none" w:sz="0" w:space="0" w:color="auto"/>
            <w:right w:val="none" w:sz="0" w:space="0" w:color="auto"/>
          </w:divBdr>
        </w:div>
      </w:divsChild>
    </w:div>
    <w:div w:id="2075203975">
      <w:bodyDiv w:val="1"/>
      <w:marLeft w:val="0"/>
      <w:marRight w:val="0"/>
      <w:marTop w:val="0"/>
      <w:marBottom w:val="0"/>
      <w:divBdr>
        <w:top w:val="none" w:sz="0" w:space="0" w:color="auto"/>
        <w:left w:val="none" w:sz="0" w:space="0" w:color="auto"/>
        <w:bottom w:val="none" w:sz="0" w:space="0" w:color="auto"/>
        <w:right w:val="none" w:sz="0" w:space="0" w:color="auto"/>
      </w:divBdr>
    </w:div>
    <w:div w:id="207882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gif"/><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frederiksen.eu/shop/product/destillationsaet--halvmikro"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AppData\Roaming\Microsoft\Templates\Rapport%20(designet%20Essentie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39605-DC8D-4A00-84E9-19068BB08C2C}">
  <ds:schemaRefs>
    <ds:schemaRef ds:uri="http://schemas.microsoft.com/sharepoint/v3/contenttype/forms"/>
  </ds:schemaRefs>
</ds:datastoreItem>
</file>

<file path=customXml/itemProps2.xml><?xml version="1.0" encoding="utf-8"?>
<ds:datastoreItem xmlns:ds="http://schemas.openxmlformats.org/officeDocument/2006/customXml" ds:itemID="{FC20967E-54ED-44EB-8347-C1EA3BA1A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(designet Essentiel)</Template>
  <TotalTime>31</TotalTime>
  <Pages>1</Pages>
  <Words>3235</Words>
  <Characters>19737</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saltvand til drikkevand</vt:lpstr>
    </vt:vector>
  </TitlesOfParts>
  <Company/>
  <LinksUpToDate>false</LinksUpToDate>
  <CharactersWithSpaces>22927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saltvand til drikkevand</dc:title>
  <dc:subject>AfAnders Ravn Olesen</dc:subject>
  <dc:creator>Tim</dc:creator>
  <cp:keywords/>
  <cp:lastModifiedBy>Lone Skafte</cp:lastModifiedBy>
  <cp:revision>6</cp:revision>
  <cp:lastPrinted>2018-04-06T19:30:00Z</cp:lastPrinted>
  <dcterms:created xsi:type="dcterms:W3CDTF">2018-04-06T19:11:00Z</dcterms:created>
  <dcterms:modified xsi:type="dcterms:W3CDTF">2018-04-06T19:42:00Z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